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F487EB" w14:textId="78879017" w:rsidR="00851180" w:rsidRDefault="006F2967" w:rsidP="00851180">
      <w:bookmarkStart w:id="0" w:name="_Hlk516489935"/>
      <w:r>
        <w:t>November 3,</w:t>
      </w:r>
      <w:r w:rsidR="007748A0">
        <w:t xml:space="preserve"> 2021</w:t>
      </w:r>
    </w:p>
    <w:p w14:paraId="1A52F4A2" w14:textId="3D25F1E4" w:rsidR="00851180" w:rsidRPr="00851180" w:rsidRDefault="006F2967" w:rsidP="00851180">
      <w:pPr>
        <w:pStyle w:val="Heading1"/>
      </w:pPr>
      <w:r>
        <w:t>UAB Cancer Site User Testing Script</w:t>
      </w:r>
    </w:p>
    <w:p w14:paraId="1EAC6411" w14:textId="77777777" w:rsidR="007748A0" w:rsidRDefault="007748A0" w:rsidP="00851180">
      <w:pPr>
        <w:pStyle w:val="InsertHeadlineHere"/>
        <w:rPr>
          <w:sz w:val="24"/>
          <w:szCs w:val="24"/>
        </w:rPr>
      </w:pPr>
    </w:p>
    <w:bookmarkEnd w:id="0"/>
    <w:p w14:paraId="61E0B0E1" w14:textId="57CCD363" w:rsidR="007748A0" w:rsidRPr="006F2967" w:rsidRDefault="000A1E16" w:rsidP="006F2967">
      <w:pPr>
        <w:pStyle w:val="InsertHeadlineHere"/>
        <w:pBdr>
          <w:bottom w:val="single" w:sz="4" w:space="1" w:color="auto"/>
        </w:pBdr>
        <w:rPr>
          <w:sz w:val="24"/>
          <w:szCs w:val="24"/>
        </w:rPr>
      </w:pPr>
      <w:r>
        <w:rPr>
          <w:sz w:val="24"/>
          <w:szCs w:val="24"/>
        </w:rPr>
        <w:t xml:space="preserve">User Scenario #1: </w:t>
      </w:r>
      <w:r w:rsidR="006F2967">
        <w:rPr>
          <w:sz w:val="24"/>
          <w:szCs w:val="24"/>
        </w:rPr>
        <w:t>Preventative Care</w:t>
      </w:r>
    </w:p>
    <w:p w14:paraId="7999CB10" w14:textId="4BF833B8" w:rsidR="009D785B" w:rsidRDefault="009D785B" w:rsidP="00851180"/>
    <w:p w14:paraId="3362F106" w14:textId="1994E003" w:rsidR="009D785B" w:rsidRDefault="006F2967" w:rsidP="00851180">
      <w:r w:rsidRPr="00026FAE">
        <w:rPr>
          <w:b/>
          <w:bCs/>
        </w:rPr>
        <w:t>Scenario</w:t>
      </w:r>
      <w:r>
        <w:t xml:space="preserve">: </w:t>
      </w:r>
    </w:p>
    <w:p w14:paraId="69880101" w14:textId="198842AD" w:rsidR="006F2967" w:rsidRDefault="008F7ABD" w:rsidP="006F2967">
      <w:r>
        <w:t>You</w:t>
      </w:r>
      <w:r w:rsidR="006F2967" w:rsidRPr="006F2967">
        <w:t xml:space="preserve"> </w:t>
      </w:r>
      <w:r>
        <w:t>are</w:t>
      </w:r>
      <w:r w:rsidR="006F2967" w:rsidRPr="006F2967">
        <w:t xml:space="preserve"> at the point in life where a yearly check</w:t>
      </w:r>
      <w:r w:rsidR="006F2967">
        <w:t>-u</w:t>
      </w:r>
      <w:r w:rsidR="006F2967" w:rsidRPr="006F2967">
        <w:t xml:space="preserve">p isn’t enough. </w:t>
      </w:r>
      <w:r>
        <w:t>You’ve</w:t>
      </w:r>
      <w:r w:rsidR="006F2967" w:rsidRPr="006F2967">
        <w:t xml:space="preserve"> been getting regular </w:t>
      </w:r>
      <w:r>
        <w:t xml:space="preserve">skin </w:t>
      </w:r>
      <w:r w:rsidR="006F2967" w:rsidRPr="006F2967">
        <w:t xml:space="preserve">exams for a few years, but now </w:t>
      </w:r>
      <w:r>
        <w:t xml:space="preserve">you </w:t>
      </w:r>
      <w:r w:rsidR="006F2967" w:rsidRPr="006F2967">
        <w:t>want to start regularly screening for colon cancer as well.</w:t>
      </w:r>
    </w:p>
    <w:p w14:paraId="7FBE7498" w14:textId="488BD505" w:rsidR="006F2967" w:rsidRDefault="006F2967" w:rsidP="006F2967"/>
    <w:p w14:paraId="3777FDA7" w14:textId="498E6702" w:rsidR="006F2967" w:rsidRDefault="006F2967" w:rsidP="006F2967">
      <w:r w:rsidRPr="00026FAE">
        <w:rPr>
          <w:b/>
          <w:bCs/>
        </w:rPr>
        <w:t>Test Goal</w:t>
      </w:r>
      <w:r>
        <w:t>:</w:t>
      </w:r>
    </w:p>
    <w:p w14:paraId="7712A51E" w14:textId="3C9454B2" w:rsidR="006F2967" w:rsidRDefault="006F2967" w:rsidP="006F2967">
      <w:r>
        <w:t>Find information about screenings and preventative care and schedule an appointment.</w:t>
      </w:r>
    </w:p>
    <w:p w14:paraId="1368CCB6" w14:textId="6296EA70" w:rsidR="006F2967" w:rsidRPr="00635F56" w:rsidRDefault="00635F56" w:rsidP="006F2967">
      <w:pPr>
        <w:rPr>
          <w:i/>
          <w:iCs/>
        </w:rPr>
      </w:pPr>
      <w:r w:rsidRPr="00635F56">
        <w:rPr>
          <w:i/>
          <w:iCs/>
        </w:rPr>
        <w:t xml:space="preserve">Home </w:t>
      </w:r>
      <w:r w:rsidRPr="00635F56">
        <w:rPr>
          <w:i/>
          <w:iCs/>
        </w:rPr>
        <w:sym w:font="Wingdings" w:char="F0E0"/>
      </w:r>
      <w:r w:rsidRPr="00635F56">
        <w:rPr>
          <w:i/>
          <w:iCs/>
        </w:rPr>
        <w:t xml:space="preserve"> </w:t>
      </w:r>
      <w:r w:rsidR="00971154">
        <w:rPr>
          <w:i/>
          <w:iCs/>
        </w:rPr>
        <w:t xml:space="preserve">Patients &amp; Caregivers </w:t>
      </w:r>
      <w:r w:rsidR="00971154" w:rsidRPr="00971154">
        <w:rPr>
          <w:i/>
          <w:iCs/>
        </w:rPr>
        <w:sym w:font="Wingdings" w:char="F0E0"/>
      </w:r>
      <w:r w:rsidR="00971154">
        <w:rPr>
          <w:i/>
          <w:iCs/>
        </w:rPr>
        <w:t xml:space="preserve"> *</w:t>
      </w:r>
      <w:r w:rsidRPr="00635F56">
        <w:rPr>
          <w:i/>
          <w:iCs/>
        </w:rPr>
        <w:t>Prevention &amp; Screenings</w:t>
      </w:r>
      <w:r w:rsidR="00971154">
        <w:rPr>
          <w:i/>
          <w:iCs/>
        </w:rPr>
        <w:t>*</w:t>
      </w:r>
      <w:r w:rsidRPr="00635F56">
        <w:rPr>
          <w:i/>
          <w:iCs/>
        </w:rPr>
        <w:t xml:space="preserve"> </w:t>
      </w:r>
      <w:r w:rsidRPr="00635F56">
        <w:rPr>
          <w:i/>
          <w:iCs/>
        </w:rPr>
        <w:sym w:font="Wingdings" w:char="F0E0"/>
      </w:r>
      <w:r w:rsidRPr="00635F56">
        <w:rPr>
          <w:i/>
          <w:iCs/>
        </w:rPr>
        <w:t xml:space="preserve"> Colon Cancer Screening </w:t>
      </w:r>
      <w:r w:rsidRPr="00635F56">
        <w:rPr>
          <w:i/>
          <w:iCs/>
        </w:rPr>
        <w:sym w:font="Wingdings" w:char="F0E0"/>
      </w:r>
      <w:r w:rsidRPr="00635F56">
        <w:rPr>
          <w:i/>
          <w:iCs/>
        </w:rPr>
        <w:t xml:space="preserve"> </w:t>
      </w:r>
      <w:r w:rsidRPr="00635F56">
        <w:rPr>
          <w:b/>
          <w:bCs/>
          <w:i/>
          <w:iCs/>
        </w:rPr>
        <w:t>Schedule an Appointment</w:t>
      </w:r>
    </w:p>
    <w:p w14:paraId="236F1FD7" w14:textId="77777777" w:rsidR="00635F56" w:rsidRDefault="00635F56" w:rsidP="006F2967"/>
    <w:p w14:paraId="35F96B9C" w14:textId="3996B4B0" w:rsidR="006F2967" w:rsidRPr="006F2967" w:rsidRDefault="006F2967" w:rsidP="006F2967">
      <w:r w:rsidRPr="00026FAE">
        <w:rPr>
          <w:b/>
          <w:bCs/>
        </w:rPr>
        <w:t>Test Prompts</w:t>
      </w:r>
      <w:r>
        <w:t>:</w:t>
      </w:r>
    </w:p>
    <w:p w14:paraId="38D0FD64" w14:textId="44C9374F" w:rsidR="006F2967" w:rsidRDefault="006F2967" w:rsidP="00044167">
      <w:pPr>
        <w:pStyle w:val="ListParagraph"/>
        <w:numPr>
          <w:ilvl w:val="0"/>
          <w:numId w:val="2"/>
        </w:numPr>
      </w:pPr>
      <w:r>
        <w:t>Begin on the homepage of the prototype</w:t>
      </w:r>
      <w:r w:rsidR="00026FAE">
        <w:t>.</w:t>
      </w:r>
    </w:p>
    <w:p w14:paraId="75A49745" w14:textId="64335DA5" w:rsidR="006F2967" w:rsidRDefault="006F2967" w:rsidP="00044167">
      <w:pPr>
        <w:pStyle w:val="ListParagraph"/>
        <w:numPr>
          <w:ilvl w:val="0"/>
          <w:numId w:val="2"/>
        </w:numPr>
      </w:pPr>
      <w:r>
        <w:t>From the homepage, how would you find out about screenings?</w:t>
      </w:r>
    </w:p>
    <w:p w14:paraId="219C5FEE" w14:textId="589B0959" w:rsidR="006F2967" w:rsidRDefault="00026FAE" w:rsidP="00044167">
      <w:pPr>
        <w:pStyle w:val="ListParagraph"/>
        <w:numPr>
          <w:ilvl w:val="0"/>
          <w:numId w:val="2"/>
        </w:numPr>
      </w:pPr>
      <w:r>
        <w:t>(if the user vocalizes that they would use search</w:t>
      </w:r>
      <w:r w:rsidR="00635F56">
        <w:t>)</w:t>
      </w:r>
      <w:r>
        <w:t xml:space="preserve"> </w:t>
      </w:r>
      <w:r w:rsidR="006F2967">
        <w:t>How would you find the information without using the search function?</w:t>
      </w:r>
    </w:p>
    <w:p w14:paraId="1A4BB2CC" w14:textId="566C1FCE" w:rsidR="006F2967" w:rsidRDefault="006F2967" w:rsidP="00044167">
      <w:pPr>
        <w:pStyle w:val="ListParagraph"/>
        <w:numPr>
          <w:ilvl w:val="0"/>
          <w:numId w:val="2"/>
        </w:numPr>
      </w:pPr>
      <w:r>
        <w:t>(if they click on the mega menu) Which of these options do you think will lead you to information about screening options?</w:t>
      </w:r>
    </w:p>
    <w:p w14:paraId="0D0D16F4" w14:textId="758F933B" w:rsidR="006F2967" w:rsidRDefault="006F2967" w:rsidP="00044167">
      <w:pPr>
        <w:pStyle w:val="ListParagraph"/>
        <w:numPr>
          <w:ilvl w:val="0"/>
          <w:numId w:val="2"/>
        </w:numPr>
      </w:pPr>
      <w:r>
        <w:t>If you’re unable to find what you’re looking for, how would you proceed?</w:t>
      </w:r>
    </w:p>
    <w:p w14:paraId="201043F5" w14:textId="2443A318" w:rsidR="006F2967" w:rsidRDefault="006F2967" w:rsidP="006F2967"/>
    <w:p w14:paraId="62EBDD8D" w14:textId="7E08CBE3" w:rsidR="006F2967" w:rsidRPr="006F2967" w:rsidRDefault="000A1E16" w:rsidP="006F2967">
      <w:pPr>
        <w:pStyle w:val="InsertHeadlineHere"/>
        <w:pBdr>
          <w:bottom w:val="single" w:sz="4" w:space="1" w:color="auto"/>
        </w:pBdr>
        <w:rPr>
          <w:sz w:val="24"/>
          <w:szCs w:val="24"/>
        </w:rPr>
      </w:pPr>
      <w:r>
        <w:rPr>
          <w:sz w:val="24"/>
          <w:szCs w:val="24"/>
        </w:rPr>
        <w:t>User Scenario #</w:t>
      </w:r>
      <w:r>
        <w:rPr>
          <w:sz w:val="24"/>
          <w:szCs w:val="24"/>
        </w:rPr>
        <w:t>2</w:t>
      </w:r>
      <w:r>
        <w:rPr>
          <w:sz w:val="24"/>
          <w:szCs w:val="24"/>
        </w:rPr>
        <w:t xml:space="preserve">: </w:t>
      </w:r>
      <w:r w:rsidR="008F7ABD">
        <w:rPr>
          <w:sz w:val="24"/>
          <w:szCs w:val="24"/>
        </w:rPr>
        <w:t>Pre-</w:t>
      </w:r>
      <w:r w:rsidR="006F2967">
        <w:rPr>
          <w:sz w:val="24"/>
          <w:szCs w:val="24"/>
        </w:rPr>
        <w:t>Care</w:t>
      </w:r>
    </w:p>
    <w:p w14:paraId="0D9F56B9" w14:textId="77777777" w:rsidR="006F2967" w:rsidRDefault="006F2967" w:rsidP="006F2967"/>
    <w:p w14:paraId="34CEAB49" w14:textId="77777777" w:rsidR="006F2967" w:rsidRDefault="006F2967" w:rsidP="006F2967">
      <w:r w:rsidRPr="00026FAE">
        <w:rPr>
          <w:b/>
          <w:bCs/>
        </w:rPr>
        <w:t>Scenario</w:t>
      </w:r>
      <w:r>
        <w:t xml:space="preserve">: </w:t>
      </w:r>
    </w:p>
    <w:p w14:paraId="15944770" w14:textId="18C3BA32" w:rsidR="008F7ABD" w:rsidRPr="008F7ABD" w:rsidRDefault="008F7ABD" w:rsidP="008F7ABD">
      <w:r>
        <w:t>You</w:t>
      </w:r>
      <w:r w:rsidRPr="008F7ABD">
        <w:t xml:space="preserve"> went to </w:t>
      </w:r>
      <w:r>
        <w:t>your</w:t>
      </w:r>
      <w:r w:rsidRPr="008F7ABD">
        <w:t xml:space="preserve"> primary care physician because of recurring </w:t>
      </w:r>
      <w:r w:rsidR="00635F56">
        <w:t>shortness of breath</w:t>
      </w:r>
      <w:r w:rsidRPr="008F7ABD">
        <w:t xml:space="preserve"> and after running some diagnostic scans</w:t>
      </w:r>
      <w:r>
        <w:t xml:space="preserve">, you </w:t>
      </w:r>
      <w:r w:rsidRPr="008F7ABD">
        <w:t>w</w:t>
      </w:r>
      <w:r>
        <w:t>ere</w:t>
      </w:r>
      <w:r w:rsidRPr="008F7ABD">
        <w:t xml:space="preserve"> diagnosed with a </w:t>
      </w:r>
      <w:r w:rsidR="00635F56">
        <w:t>lung cancer</w:t>
      </w:r>
      <w:r w:rsidRPr="008F7ABD">
        <w:t xml:space="preserve">. This has shaken </w:t>
      </w:r>
      <w:r>
        <w:t>you</w:t>
      </w:r>
      <w:r w:rsidRPr="008F7ABD">
        <w:t xml:space="preserve"> greatly</w:t>
      </w:r>
      <w:r>
        <w:t xml:space="preserve">, </w:t>
      </w:r>
      <w:r w:rsidRPr="008F7ABD">
        <w:t xml:space="preserve">so </w:t>
      </w:r>
      <w:r>
        <w:t>you’re</w:t>
      </w:r>
      <w:r w:rsidRPr="008F7ABD">
        <w:t xml:space="preserve"> doing research on the best doctors to see about </w:t>
      </w:r>
      <w:r>
        <w:t>your</w:t>
      </w:r>
      <w:r w:rsidRPr="008F7ABD">
        <w:t xml:space="preserve"> condition. </w:t>
      </w:r>
    </w:p>
    <w:p w14:paraId="51D491D8" w14:textId="73B06EC6" w:rsidR="006F2967" w:rsidRDefault="006F2967" w:rsidP="006F2967"/>
    <w:p w14:paraId="52968702" w14:textId="411597E4" w:rsidR="008F7ABD" w:rsidRDefault="008F7ABD" w:rsidP="006F2967">
      <w:r w:rsidRPr="00026FAE">
        <w:rPr>
          <w:b/>
          <w:bCs/>
        </w:rPr>
        <w:t>Test Goal</w:t>
      </w:r>
      <w:r>
        <w:t>:</w:t>
      </w:r>
    </w:p>
    <w:p w14:paraId="7470DEEA" w14:textId="17C0EE4B" w:rsidR="008F7ABD" w:rsidRDefault="008F7ABD" w:rsidP="006F2967">
      <w:r>
        <w:t>Find information about your cancer type and what to expect about your treatment and care team</w:t>
      </w:r>
      <w:r w:rsidR="00635F56">
        <w:t>.</w:t>
      </w:r>
    </w:p>
    <w:p w14:paraId="504968D9" w14:textId="2D4F425B" w:rsidR="00635F56" w:rsidRPr="00635F56" w:rsidRDefault="00635F56" w:rsidP="006F2967">
      <w:pPr>
        <w:rPr>
          <w:i/>
          <w:iCs/>
        </w:rPr>
      </w:pPr>
      <w:r w:rsidRPr="00635F56">
        <w:rPr>
          <w:i/>
          <w:iCs/>
        </w:rPr>
        <w:t xml:space="preserve">Home </w:t>
      </w:r>
      <w:r w:rsidRPr="00635F56">
        <w:rPr>
          <w:i/>
          <w:iCs/>
        </w:rPr>
        <w:sym w:font="Wingdings" w:char="F0E0"/>
      </w:r>
      <w:r w:rsidRPr="00635F56">
        <w:rPr>
          <w:i/>
          <w:iCs/>
        </w:rPr>
        <w:t xml:space="preserve"> Cancer Types &amp; Treatments </w:t>
      </w:r>
      <w:r w:rsidRPr="00635F56">
        <w:rPr>
          <w:i/>
          <w:iCs/>
        </w:rPr>
        <w:sym w:font="Wingdings" w:char="F0E0"/>
      </w:r>
      <w:r w:rsidRPr="00635F56">
        <w:rPr>
          <w:i/>
          <w:iCs/>
        </w:rPr>
        <w:t xml:space="preserve"> </w:t>
      </w:r>
      <w:r w:rsidRPr="00635F56">
        <w:rPr>
          <w:b/>
          <w:bCs/>
          <w:i/>
          <w:iCs/>
        </w:rPr>
        <w:t>Lung Cancer</w:t>
      </w:r>
    </w:p>
    <w:p w14:paraId="51828127" w14:textId="16A19D3F" w:rsidR="008F7ABD" w:rsidRDefault="008F7ABD" w:rsidP="006F2967"/>
    <w:p w14:paraId="511A38D3" w14:textId="43478224" w:rsidR="008F7ABD" w:rsidRDefault="008F7ABD" w:rsidP="006F2967">
      <w:r>
        <w:t>Test Prompts:</w:t>
      </w:r>
    </w:p>
    <w:p w14:paraId="29586A3C" w14:textId="0ACF0AEA" w:rsidR="00026FAE" w:rsidRDefault="00026FAE" w:rsidP="00044167">
      <w:pPr>
        <w:pStyle w:val="ListParagraph"/>
        <w:numPr>
          <w:ilvl w:val="0"/>
          <w:numId w:val="3"/>
        </w:numPr>
      </w:pPr>
      <w:r>
        <w:t>Go back to the homepage of the prototype.</w:t>
      </w:r>
    </w:p>
    <w:p w14:paraId="43E25C71" w14:textId="529D0F21" w:rsidR="00026FAE" w:rsidRDefault="00026FAE" w:rsidP="00044167">
      <w:pPr>
        <w:pStyle w:val="ListParagraph"/>
        <w:numPr>
          <w:ilvl w:val="0"/>
          <w:numId w:val="3"/>
        </w:numPr>
      </w:pPr>
      <w:r>
        <w:t>From the homepage, how would you proceed to find information about Brain Cancer?</w:t>
      </w:r>
    </w:p>
    <w:p w14:paraId="6E5A3409" w14:textId="69550D1C" w:rsidR="00026FAE" w:rsidRDefault="00026FAE" w:rsidP="00044167">
      <w:pPr>
        <w:pStyle w:val="ListParagraph"/>
        <w:numPr>
          <w:ilvl w:val="0"/>
          <w:numId w:val="3"/>
        </w:numPr>
      </w:pPr>
      <w:r>
        <w:t>(if the user vocalizes that they would use search) How would you find the information without using the search function?</w:t>
      </w:r>
    </w:p>
    <w:p w14:paraId="7EE4DDCF" w14:textId="74F2E7B5" w:rsidR="000A1E16" w:rsidRDefault="000A1E16" w:rsidP="00044167">
      <w:pPr>
        <w:pStyle w:val="ListParagraph"/>
        <w:numPr>
          <w:ilvl w:val="0"/>
          <w:numId w:val="3"/>
        </w:numPr>
      </w:pPr>
      <w:r>
        <w:lastRenderedPageBreak/>
        <w:t>(if they click on the mega menu) Which of these options do you think will lead you to information about specific cancer types?</w:t>
      </w:r>
    </w:p>
    <w:p w14:paraId="25B005CA" w14:textId="4C5A3B96" w:rsidR="000A1E16" w:rsidRDefault="000A1E16" w:rsidP="00044167">
      <w:pPr>
        <w:pStyle w:val="ListParagraph"/>
        <w:numPr>
          <w:ilvl w:val="0"/>
          <w:numId w:val="3"/>
        </w:numPr>
      </w:pPr>
      <w:r>
        <w:t>If you’re unbale to find what you’re looking for, how would you proceed?</w:t>
      </w:r>
    </w:p>
    <w:p w14:paraId="2A7DC835" w14:textId="77777777" w:rsidR="00635F56" w:rsidRDefault="00635F56" w:rsidP="000A1E16">
      <w:pPr>
        <w:pStyle w:val="InsertHeadlineHere"/>
        <w:pBdr>
          <w:bottom w:val="single" w:sz="4" w:space="1" w:color="auto"/>
        </w:pBdr>
        <w:rPr>
          <w:sz w:val="24"/>
          <w:szCs w:val="24"/>
        </w:rPr>
      </w:pPr>
    </w:p>
    <w:p w14:paraId="189D1E7B" w14:textId="27CACF41" w:rsidR="000A1E16" w:rsidRPr="006F2967" w:rsidRDefault="000A1E16" w:rsidP="000A1E16">
      <w:pPr>
        <w:pStyle w:val="InsertHeadlineHere"/>
        <w:pBdr>
          <w:bottom w:val="single" w:sz="4" w:space="1" w:color="auto"/>
        </w:pBdr>
        <w:rPr>
          <w:sz w:val="24"/>
          <w:szCs w:val="24"/>
        </w:rPr>
      </w:pPr>
      <w:r>
        <w:rPr>
          <w:sz w:val="24"/>
          <w:szCs w:val="24"/>
        </w:rPr>
        <w:t>User Scenario #</w:t>
      </w:r>
      <w:r>
        <w:rPr>
          <w:sz w:val="24"/>
          <w:szCs w:val="24"/>
        </w:rPr>
        <w:t>3</w:t>
      </w:r>
      <w:r>
        <w:rPr>
          <w:sz w:val="24"/>
          <w:szCs w:val="24"/>
        </w:rPr>
        <w:t xml:space="preserve">: </w:t>
      </w:r>
      <w:r>
        <w:rPr>
          <w:sz w:val="24"/>
          <w:szCs w:val="24"/>
        </w:rPr>
        <w:t>During</w:t>
      </w:r>
      <w:r>
        <w:rPr>
          <w:sz w:val="24"/>
          <w:szCs w:val="24"/>
        </w:rPr>
        <w:t xml:space="preserve"> Care</w:t>
      </w:r>
    </w:p>
    <w:p w14:paraId="5EA70F33" w14:textId="77777777" w:rsidR="000A1E16" w:rsidRDefault="000A1E16" w:rsidP="000A1E16"/>
    <w:p w14:paraId="49FF1269" w14:textId="77777777" w:rsidR="000A1E16" w:rsidRDefault="000A1E16" w:rsidP="000A1E16">
      <w:r w:rsidRPr="00026FAE">
        <w:rPr>
          <w:b/>
          <w:bCs/>
        </w:rPr>
        <w:t>Scenario</w:t>
      </w:r>
      <w:r>
        <w:t xml:space="preserve">: </w:t>
      </w:r>
    </w:p>
    <w:p w14:paraId="0E321F00" w14:textId="60CC078F" w:rsidR="000A1E16" w:rsidRPr="000A1E16" w:rsidRDefault="000A1E16" w:rsidP="000A1E16">
      <w:r>
        <w:t>You</w:t>
      </w:r>
      <w:r w:rsidRPr="000A1E16">
        <w:rPr>
          <w:b/>
          <w:bCs/>
        </w:rPr>
        <w:t xml:space="preserve"> </w:t>
      </w:r>
      <w:r>
        <w:t>have</w:t>
      </w:r>
      <w:r w:rsidRPr="000A1E16">
        <w:t xml:space="preserve"> a full plate with </w:t>
      </w:r>
      <w:r>
        <w:t>your</w:t>
      </w:r>
      <w:r w:rsidRPr="000A1E16">
        <w:t xml:space="preserve"> job as a registered nurse as well as being a married </w:t>
      </w:r>
      <w:r>
        <w:t>parent</w:t>
      </w:r>
      <w:r w:rsidRPr="000A1E16">
        <w:t xml:space="preserve"> of two. Chemotherapy and doctor visits have upended </w:t>
      </w:r>
      <w:r>
        <w:t>your</w:t>
      </w:r>
      <w:r w:rsidRPr="000A1E16">
        <w:t xml:space="preserve"> daily life and </w:t>
      </w:r>
      <w:r>
        <w:t>you</w:t>
      </w:r>
      <w:r w:rsidRPr="000A1E16">
        <w:t xml:space="preserve"> find it hard to have the energy to keep up with </w:t>
      </w:r>
      <w:r>
        <w:t>your</w:t>
      </w:r>
      <w:r w:rsidRPr="000A1E16">
        <w:t xml:space="preserve"> normal routine. Being a nurse gives </w:t>
      </w:r>
      <w:r>
        <w:t>you</w:t>
      </w:r>
      <w:r w:rsidRPr="000A1E16">
        <w:t xml:space="preserve"> insight and some reassurance, but </w:t>
      </w:r>
      <w:r>
        <w:t>you’re</w:t>
      </w:r>
      <w:r w:rsidRPr="000A1E16">
        <w:t xml:space="preserve"> still struggling emotionally as well as physically and could use some help.</w:t>
      </w:r>
    </w:p>
    <w:p w14:paraId="09A0DF77" w14:textId="77777777" w:rsidR="000A1E16" w:rsidRDefault="000A1E16" w:rsidP="000A1E16"/>
    <w:p w14:paraId="7BA98BDA" w14:textId="77777777" w:rsidR="000A1E16" w:rsidRDefault="000A1E16" w:rsidP="000A1E16">
      <w:r w:rsidRPr="00026FAE">
        <w:rPr>
          <w:b/>
          <w:bCs/>
        </w:rPr>
        <w:t>Test Goal</w:t>
      </w:r>
      <w:r>
        <w:t>:</w:t>
      </w:r>
    </w:p>
    <w:p w14:paraId="3267302B" w14:textId="37827A66" w:rsidR="000A1E16" w:rsidRDefault="000A1E16" w:rsidP="000A1E16">
      <w:r>
        <w:t xml:space="preserve">Find information about </w:t>
      </w:r>
      <w:r>
        <w:t>support services and connect with a resource.</w:t>
      </w:r>
    </w:p>
    <w:p w14:paraId="3BAFB2C5" w14:textId="35547FE2" w:rsidR="000A1E16" w:rsidRPr="00635F56" w:rsidRDefault="00635F56" w:rsidP="000A1E16">
      <w:pPr>
        <w:rPr>
          <w:i/>
          <w:iCs/>
        </w:rPr>
      </w:pPr>
      <w:r w:rsidRPr="00635F56">
        <w:rPr>
          <w:i/>
          <w:iCs/>
        </w:rPr>
        <w:t xml:space="preserve">Home </w:t>
      </w:r>
      <w:r w:rsidRPr="00635F56">
        <w:rPr>
          <w:i/>
          <w:iCs/>
        </w:rPr>
        <w:sym w:font="Wingdings" w:char="F0E0"/>
      </w:r>
      <w:r w:rsidRPr="00635F56">
        <w:rPr>
          <w:i/>
          <w:iCs/>
        </w:rPr>
        <w:t xml:space="preserve"> Patient</w:t>
      </w:r>
      <w:r w:rsidR="00971154">
        <w:rPr>
          <w:i/>
          <w:iCs/>
        </w:rPr>
        <w:t>s &amp; Caregivers</w:t>
      </w:r>
      <w:r w:rsidRPr="00635F56">
        <w:rPr>
          <w:i/>
          <w:iCs/>
        </w:rPr>
        <w:t xml:space="preserve"> </w:t>
      </w:r>
      <w:r w:rsidRPr="00635F56">
        <w:rPr>
          <w:i/>
          <w:iCs/>
        </w:rPr>
        <w:sym w:font="Wingdings" w:char="F0E0"/>
      </w:r>
      <w:r w:rsidRPr="00635F56">
        <w:rPr>
          <w:i/>
          <w:iCs/>
        </w:rPr>
        <w:t xml:space="preserve"> Support</w:t>
      </w:r>
      <w:r w:rsidR="00971154">
        <w:rPr>
          <w:i/>
          <w:iCs/>
        </w:rPr>
        <w:t xml:space="preserve"> Services</w:t>
      </w:r>
      <w:r w:rsidRPr="00635F56">
        <w:rPr>
          <w:i/>
          <w:iCs/>
        </w:rPr>
        <w:sym w:font="Wingdings" w:char="F0E0"/>
      </w:r>
      <w:r w:rsidRPr="00635F56">
        <w:rPr>
          <w:i/>
          <w:iCs/>
        </w:rPr>
        <w:t xml:space="preserve"> </w:t>
      </w:r>
      <w:r w:rsidRPr="00635F56">
        <w:rPr>
          <w:b/>
          <w:bCs/>
          <w:i/>
          <w:iCs/>
        </w:rPr>
        <w:t>Contact Form</w:t>
      </w:r>
    </w:p>
    <w:p w14:paraId="356EDE4C" w14:textId="77777777" w:rsidR="00635F56" w:rsidRDefault="00635F56" w:rsidP="000A1E16"/>
    <w:p w14:paraId="5E69FE8A" w14:textId="77777777" w:rsidR="000A1E16" w:rsidRPr="006F2967" w:rsidRDefault="000A1E16" w:rsidP="000A1E16">
      <w:r w:rsidRPr="00026FAE">
        <w:rPr>
          <w:b/>
          <w:bCs/>
        </w:rPr>
        <w:t>Test Prompts</w:t>
      </w:r>
      <w:r>
        <w:t>:</w:t>
      </w:r>
    </w:p>
    <w:p w14:paraId="2356DF35" w14:textId="77777777" w:rsidR="000A1E16" w:rsidRDefault="000A1E16" w:rsidP="00044167">
      <w:pPr>
        <w:pStyle w:val="ListParagraph"/>
        <w:numPr>
          <w:ilvl w:val="0"/>
          <w:numId w:val="2"/>
        </w:numPr>
      </w:pPr>
      <w:r>
        <w:t>Begin on the homepage of the prototype.</w:t>
      </w:r>
    </w:p>
    <w:p w14:paraId="56BDBD62" w14:textId="4F156AB8" w:rsidR="000A1E16" w:rsidRDefault="000A1E16" w:rsidP="00044167">
      <w:pPr>
        <w:pStyle w:val="ListParagraph"/>
        <w:numPr>
          <w:ilvl w:val="0"/>
          <w:numId w:val="2"/>
        </w:numPr>
      </w:pPr>
      <w:r>
        <w:t xml:space="preserve">From the homepage, how would you find out about </w:t>
      </w:r>
      <w:r>
        <w:t>support services</w:t>
      </w:r>
      <w:r>
        <w:t>?</w:t>
      </w:r>
    </w:p>
    <w:p w14:paraId="48173D3B" w14:textId="34F2906A" w:rsidR="000A1E16" w:rsidRDefault="000A1E16" w:rsidP="00044167">
      <w:pPr>
        <w:pStyle w:val="ListParagraph"/>
        <w:numPr>
          <w:ilvl w:val="0"/>
          <w:numId w:val="2"/>
        </w:numPr>
      </w:pPr>
      <w:r>
        <w:t>(if the user vocalizes that they would use search</w:t>
      </w:r>
      <w:r w:rsidR="00635F56">
        <w:t>)</w:t>
      </w:r>
      <w:r>
        <w:t xml:space="preserve"> How would you find the information without using the search function?</w:t>
      </w:r>
    </w:p>
    <w:p w14:paraId="3E94D81A" w14:textId="0DFB7AA0" w:rsidR="000A1E16" w:rsidRDefault="000A1E16" w:rsidP="00044167">
      <w:pPr>
        <w:pStyle w:val="ListParagraph"/>
        <w:numPr>
          <w:ilvl w:val="0"/>
          <w:numId w:val="2"/>
        </w:numPr>
      </w:pPr>
      <w:r>
        <w:t xml:space="preserve">(if they click on the mega menu) Which of these options do you think will lead you to information about </w:t>
      </w:r>
      <w:r>
        <w:t>support services</w:t>
      </w:r>
      <w:r>
        <w:t>?</w:t>
      </w:r>
    </w:p>
    <w:p w14:paraId="6F3324D9" w14:textId="77777777" w:rsidR="000A1E16" w:rsidRDefault="000A1E16" w:rsidP="00044167">
      <w:pPr>
        <w:pStyle w:val="ListParagraph"/>
        <w:numPr>
          <w:ilvl w:val="0"/>
          <w:numId w:val="2"/>
        </w:numPr>
      </w:pPr>
      <w:r>
        <w:t>If you’re unable to find what you’re looking for, how would you proceed?</w:t>
      </w:r>
    </w:p>
    <w:p w14:paraId="011EE71C" w14:textId="77777777" w:rsidR="006F2967" w:rsidRDefault="006F2967" w:rsidP="00851180"/>
    <w:p w14:paraId="2D312A1A" w14:textId="5228F48C" w:rsidR="009D785B" w:rsidRDefault="009D785B" w:rsidP="00851180"/>
    <w:p w14:paraId="30EE2548" w14:textId="7B7D6F77" w:rsidR="000A1E16" w:rsidRPr="006F2967" w:rsidRDefault="000A1E16" w:rsidP="000A1E16">
      <w:pPr>
        <w:pStyle w:val="InsertHeadlineHere"/>
        <w:pBdr>
          <w:bottom w:val="single" w:sz="4" w:space="1" w:color="auto"/>
        </w:pBdr>
        <w:rPr>
          <w:sz w:val="24"/>
          <w:szCs w:val="24"/>
        </w:rPr>
      </w:pPr>
      <w:r>
        <w:rPr>
          <w:sz w:val="24"/>
          <w:szCs w:val="24"/>
        </w:rPr>
        <w:t>User Scenario #</w:t>
      </w:r>
      <w:r w:rsidR="00306B16">
        <w:rPr>
          <w:sz w:val="24"/>
          <w:szCs w:val="24"/>
        </w:rPr>
        <w:t>4</w:t>
      </w:r>
      <w:r>
        <w:rPr>
          <w:sz w:val="24"/>
          <w:szCs w:val="24"/>
        </w:rPr>
        <w:t xml:space="preserve">: </w:t>
      </w:r>
      <w:r>
        <w:rPr>
          <w:sz w:val="24"/>
          <w:szCs w:val="24"/>
        </w:rPr>
        <w:t>After</w:t>
      </w:r>
      <w:r>
        <w:rPr>
          <w:sz w:val="24"/>
          <w:szCs w:val="24"/>
        </w:rPr>
        <w:t xml:space="preserve"> Care</w:t>
      </w:r>
    </w:p>
    <w:p w14:paraId="3B1906C2" w14:textId="77777777" w:rsidR="000A1E16" w:rsidRDefault="000A1E16" w:rsidP="000A1E16"/>
    <w:p w14:paraId="4A2524E1" w14:textId="77777777" w:rsidR="000A1E16" w:rsidRDefault="000A1E16" w:rsidP="000A1E16">
      <w:r w:rsidRPr="00026FAE">
        <w:rPr>
          <w:b/>
          <w:bCs/>
        </w:rPr>
        <w:t>Scenario</w:t>
      </w:r>
      <w:r>
        <w:t xml:space="preserve">: </w:t>
      </w:r>
    </w:p>
    <w:p w14:paraId="6BD4D474" w14:textId="7A2BFBCD" w:rsidR="000A1E16" w:rsidRPr="000A1E16" w:rsidRDefault="000A1E16" w:rsidP="000A1E16">
      <w:r>
        <w:t xml:space="preserve">You </w:t>
      </w:r>
      <w:r w:rsidRPr="000A1E16">
        <w:t xml:space="preserve">successfully completed </w:t>
      </w:r>
      <w:r>
        <w:t>your</w:t>
      </w:r>
      <w:r w:rsidRPr="000A1E16">
        <w:t xml:space="preserve"> cancer treatment a few months ago and it has made a huge difference in </w:t>
      </w:r>
      <w:r>
        <w:t>your</w:t>
      </w:r>
      <w:r w:rsidRPr="000A1E16">
        <w:t xml:space="preserve"> life. </w:t>
      </w:r>
      <w:r>
        <w:t>You’re</w:t>
      </w:r>
      <w:r w:rsidRPr="000A1E16">
        <w:t xml:space="preserve"> extremely grateful to the OCCC staff and </w:t>
      </w:r>
      <w:r>
        <w:t>you are</w:t>
      </w:r>
      <w:r w:rsidRPr="000A1E16">
        <w:t xml:space="preserve"> trying to find out how </w:t>
      </w:r>
      <w:r>
        <w:t>you</w:t>
      </w:r>
      <w:r w:rsidRPr="000A1E16">
        <w:t xml:space="preserve"> can play a role in other patients’ recovery.</w:t>
      </w:r>
    </w:p>
    <w:p w14:paraId="659B560E" w14:textId="77777777" w:rsidR="000A1E16" w:rsidRDefault="000A1E16" w:rsidP="000A1E16"/>
    <w:p w14:paraId="134133C6" w14:textId="77777777" w:rsidR="000A1E16" w:rsidRDefault="000A1E16" w:rsidP="000A1E16">
      <w:r w:rsidRPr="00026FAE">
        <w:rPr>
          <w:b/>
          <w:bCs/>
        </w:rPr>
        <w:t>Test Goal</w:t>
      </w:r>
      <w:r>
        <w:t>:</w:t>
      </w:r>
    </w:p>
    <w:p w14:paraId="476C00DB" w14:textId="4B9D43CF" w:rsidR="000A1E16" w:rsidRDefault="000A1E16" w:rsidP="000A1E16">
      <w:r>
        <w:t xml:space="preserve">Find information about </w:t>
      </w:r>
      <w:r>
        <w:t>how you can give back – donation of time or money</w:t>
      </w:r>
      <w:r>
        <w:t>.</w:t>
      </w:r>
    </w:p>
    <w:p w14:paraId="1569A7CE" w14:textId="0E59098C" w:rsidR="000A1E16" w:rsidRPr="00635F56" w:rsidRDefault="00635F56" w:rsidP="000A1E16">
      <w:pPr>
        <w:rPr>
          <w:i/>
          <w:iCs/>
        </w:rPr>
      </w:pPr>
      <w:r w:rsidRPr="00635F56">
        <w:rPr>
          <w:i/>
          <w:iCs/>
        </w:rPr>
        <w:t xml:space="preserve">Home </w:t>
      </w:r>
      <w:r w:rsidRPr="00635F56">
        <w:rPr>
          <w:i/>
          <w:iCs/>
        </w:rPr>
        <w:sym w:font="Wingdings" w:char="F0E0"/>
      </w:r>
      <w:r w:rsidRPr="00635F56">
        <w:rPr>
          <w:i/>
          <w:iCs/>
        </w:rPr>
        <w:t xml:space="preserve"> </w:t>
      </w:r>
      <w:r w:rsidR="00971154">
        <w:rPr>
          <w:i/>
          <w:iCs/>
        </w:rPr>
        <w:t xml:space="preserve"> About</w:t>
      </w:r>
      <w:r w:rsidRPr="00635F56">
        <w:rPr>
          <w:i/>
          <w:iCs/>
        </w:rPr>
        <w:t xml:space="preserve"> </w:t>
      </w:r>
      <w:r w:rsidRPr="00635F56">
        <w:rPr>
          <w:i/>
          <w:iCs/>
        </w:rPr>
        <w:sym w:font="Wingdings" w:char="F0E0"/>
      </w:r>
      <w:r w:rsidRPr="00635F56">
        <w:rPr>
          <w:i/>
          <w:iCs/>
        </w:rPr>
        <w:t xml:space="preserve"> </w:t>
      </w:r>
      <w:r w:rsidR="00971154">
        <w:rPr>
          <w:b/>
          <w:bCs/>
          <w:i/>
          <w:iCs/>
        </w:rPr>
        <w:t>Make a Gift</w:t>
      </w:r>
    </w:p>
    <w:p w14:paraId="3A61A771" w14:textId="77777777" w:rsidR="00635F56" w:rsidRDefault="00635F56" w:rsidP="000A1E16"/>
    <w:p w14:paraId="11573FF0" w14:textId="77777777" w:rsidR="000A1E16" w:rsidRPr="006F2967" w:rsidRDefault="000A1E16" w:rsidP="000A1E16">
      <w:r w:rsidRPr="00026FAE">
        <w:rPr>
          <w:b/>
          <w:bCs/>
        </w:rPr>
        <w:t>Test Prompts</w:t>
      </w:r>
      <w:r>
        <w:t>:</w:t>
      </w:r>
    </w:p>
    <w:p w14:paraId="5B3C9335" w14:textId="77777777" w:rsidR="000A1E16" w:rsidRDefault="000A1E16" w:rsidP="00044167">
      <w:pPr>
        <w:pStyle w:val="ListParagraph"/>
        <w:numPr>
          <w:ilvl w:val="0"/>
          <w:numId w:val="2"/>
        </w:numPr>
      </w:pPr>
      <w:r>
        <w:t>Begin on the homepage of the prototype.</w:t>
      </w:r>
    </w:p>
    <w:p w14:paraId="3DE83ADC" w14:textId="0668556B" w:rsidR="000A1E16" w:rsidRDefault="000A1E16" w:rsidP="00044167">
      <w:pPr>
        <w:pStyle w:val="ListParagraph"/>
        <w:numPr>
          <w:ilvl w:val="0"/>
          <w:numId w:val="2"/>
        </w:numPr>
      </w:pPr>
      <w:r>
        <w:t xml:space="preserve">From the homepage, how would you find out about </w:t>
      </w:r>
      <w:r w:rsidR="00635F56">
        <w:t>giving back</w:t>
      </w:r>
      <w:r>
        <w:t>?</w:t>
      </w:r>
    </w:p>
    <w:p w14:paraId="1126E543" w14:textId="6BA1B03A" w:rsidR="000A1E16" w:rsidRDefault="000A1E16" w:rsidP="00044167">
      <w:pPr>
        <w:pStyle w:val="ListParagraph"/>
        <w:numPr>
          <w:ilvl w:val="0"/>
          <w:numId w:val="2"/>
        </w:numPr>
      </w:pPr>
      <w:r>
        <w:lastRenderedPageBreak/>
        <w:t>(if the user vocalizes that they would use search</w:t>
      </w:r>
      <w:r w:rsidR="00635F56">
        <w:t>)</w:t>
      </w:r>
      <w:r>
        <w:t xml:space="preserve"> How would you find the information without using the search function?</w:t>
      </w:r>
    </w:p>
    <w:p w14:paraId="1C35FEED" w14:textId="62E58AFB" w:rsidR="000A1E16" w:rsidRDefault="000A1E16" w:rsidP="00044167">
      <w:pPr>
        <w:pStyle w:val="ListParagraph"/>
        <w:numPr>
          <w:ilvl w:val="0"/>
          <w:numId w:val="2"/>
        </w:numPr>
      </w:pPr>
      <w:r>
        <w:t xml:space="preserve">(if they click on the mega menu) Which of these options do you think will lead you to information about </w:t>
      </w:r>
      <w:r w:rsidR="00635F56">
        <w:t>giving back</w:t>
      </w:r>
      <w:r>
        <w:t>?</w:t>
      </w:r>
    </w:p>
    <w:p w14:paraId="5E819DCB" w14:textId="77777777" w:rsidR="000A1E16" w:rsidRDefault="000A1E16" w:rsidP="00044167">
      <w:pPr>
        <w:pStyle w:val="ListParagraph"/>
        <w:numPr>
          <w:ilvl w:val="0"/>
          <w:numId w:val="2"/>
        </w:numPr>
      </w:pPr>
      <w:r>
        <w:t>If you’re unable to find what you’re looking for, how would you proceed?</w:t>
      </w:r>
    </w:p>
    <w:p w14:paraId="083A752E" w14:textId="45AE22C7" w:rsidR="009D785B" w:rsidRDefault="009D785B" w:rsidP="00851180"/>
    <w:p w14:paraId="4479078E" w14:textId="749C7227" w:rsidR="009D785B" w:rsidRDefault="009D785B" w:rsidP="00851180"/>
    <w:p w14:paraId="5EF9537D" w14:textId="1E04DE1F" w:rsidR="009D785B" w:rsidRDefault="009D785B" w:rsidP="00851180"/>
    <w:p w14:paraId="1C444BCD" w14:textId="480E2137" w:rsidR="00153F0E" w:rsidRDefault="00153F0E" w:rsidP="00851180"/>
    <w:p w14:paraId="7D44648B" w14:textId="43D2143F" w:rsidR="00153F0E" w:rsidRDefault="00153F0E" w:rsidP="00851180"/>
    <w:p w14:paraId="6D5F8715" w14:textId="04CE1470" w:rsidR="00153F0E" w:rsidRDefault="00153F0E" w:rsidP="00851180"/>
    <w:p w14:paraId="70F2BE10" w14:textId="2B72608D" w:rsidR="00153F0E" w:rsidRDefault="00153F0E" w:rsidP="00851180"/>
    <w:p w14:paraId="5DEEDB0F" w14:textId="2F56C67C" w:rsidR="00153F0E" w:rsidRDefault="00153F0E" w:rsidP="00851180"/>
    <w:p w14:paraId="2F095C70" w14:textId="152C02EA" w:rsidR="00153F0E" w:rsidRDefault="00153F0E" w:rsidP="00851180"/>
    <w:p w14:paraId="547896C2" w14:textId="313C82D2" w:rsidR="00153F0E" w:rsidRDefault="00153F0E" w:rsidP="00851180"/>
    <w:p w14:paraId="79736CCE" w14:textId="5C2215B8" w:rsidR="00153F0E" w:rsidRDefault="00153F0E" w:rsidP="00851180"/>
    <w:p w14:paraId="22A8097D" w14:textId="2380CB7E" w:rsidR="00153F0E" w:rsidRDefault="00153F0E" w:rsidP="00851180"/>
    <w:p w14:paraId="1F0B5467" w14:textId="0D81FDC1" w:rsidR="00153F0E" w:rsidRDefault="00153F0E" w:rsidP="00851180"/>
    <w:p w14:paraId="4EF099BF" w14:textId="4DEEFA37" w:rsidR="00153F0E" w:rsidRDefault="00153F0E" w:rsidP="00851180"/>
    <w:p w14:paraId="6401FA27" w14:textId="3AE692C5" w:rsidR="00153F0E" w:rsidRDefault="00153F0E" w:rsidP="00851180"/>
    <w:p w14:paraId="0340CA89" w14:textId="77777777" w:rsidR="000B5416" w:rsidRPr="00851180" w:rsidRDefault="000B5416" w:rsidP="000B5416"/>
    <w:sectPr w:rsidR="000B5416" w:rsidRPr="00851180" w:rsidSect="004603ED">
      <w:footerReference w:type="default" r:id="rId9"/>
      <w:headerReference w:type="first" r:id="rId10"/>
      <w:footerReference w:type="first" r:id="rId11"/>
      <w:pgSz w:w="12240" w:h="15840" w:code="1"/>
      <w:pgMar w:top="1800" w:right="1800" w:bottom="1440" w:left="1800" w:header="864" w:footer="864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7457BE" w14:textId="77777777" w:rsidR="00044167" w:rsidRDefault="00044167" w:rsidP="00750F66">
      <w:r>
        <w:separator/>
      </w:r>
    </w:p>
  </w:endnote>
  <w:endnote w:type="continuationSeparator" w:id="0">
    <w:p w14:paraId="704E8DAB" w14:textId="77777777" w:rsidR="00044167" w:rsidRDefault="00044167" w:rsidP="00750F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-Roman">
    <w:altName w:val="Times New Roman"/>
    <w:panose1 w:val="00000000000000000000"/>
    <w:charset w:val="4D"/>
    <w:family w:val="auto"/>
    <w:notTrueType/>
    <w:pitch w:val="default"/>
    <w:sig w:usb0="03000000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B7DF94" w14:textId="0E6BF7B2" w:rsidR="009D785B" w:rsidRPr="001A2E22" w:rsidRDefault="00930E29" w:rsidP="001A2E22">
    <w:pPr>
      <w:pStyle w:val="Footer"/>
    </w:pPr>
    <w:bookmarkStart w:id="1" w:name="_Hlk516653923"/>
    <w:bookmarkStart w:id="2" w:name="_Hlk516653924"/>
    <w:bookmarkStart w:id="3" w:name="_Hlk516653960"/>
    <w:bookmarkStart w:id="4" w:name="_Hlk516653961"/>
    <w:bookmarkStart w:id="5" w:name="_Hlk516653991"/>
    <w:bookmarkStart w:id="6" w:name="_Hlk516653992"/>
    <w:r>
      <w:rPr>
        <w:noProof/>
      </w:rPr>
      <w:drawing>
        <wp:anchor distT="0" distB="0" distL="114300" distR="114300" simplePos="0" relativeHeight="251671552" behindDoc="0" locked="0" layoutInCell="1" allowOverlap="1" wp14:anchorId="2A6384B1" wp14:editId="7BCBBA40">
          <wp:simplePos x="0" y="0"/>
          <wp:positionH relativeFrom="column">
            <wp:posOffset>-47625</wp:posOffset>
          </wp:positionH>
          <wp:positionV relativeFrom="paragraph">
            <wp:posOffset>173990</wp:posOffset>
          </wp:positionV>
          <wp:extent cx="1269028" cy="274320"/>
          <wp:effectExtent l="0" t="0" r="7620" b="0"/>
          <wp:wrapTopAndBottom/>
          <wp:docPr id="9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SAI_SAI_Black_Horizontal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269028" cy="2743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9D785B">
      <w:rPr>
        <w:noProof/>
      </w:rPr>
      <mc:AlternateContent>
        <mc:Choice Requires="wps">
          <w:drawing>
            <wp:anchor distT="0" distB="0" distL="114300" distR="114300" simplePos="0" relativeHeight="251670528" behindDoc="0" locked="0" layoutInCell="1" allowOverlap="1" wp14:anchorId="086DBEEC" wp14:editId="0D1B6F6B">
              <wp:simplePos x="0" y="0"/>
              <wp:positionH relativeFrom="column">
                <wp:posOffset>4451824</wp:posOffset>
              </wp:positionH>
              <wp:positionV relativeFrom="paragraph">
                <wp:posOffset>215265</wp:posOffset>
              </wp:positionV>
              <wp:extent cx="942975" cy="321945"/>
              <wp:effectExtent l="0" t="0" r="0" b="1905"/>
              <wp:wrapNone/>
              <wp:docPr id="30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42975" cy="32194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sdt>
                          <w:sdtPr>
                            <w:rPr>
                              <w:sz w:val="20"/>
                              <w:szCs w:val="20"/>
                            </w:rPr>
                            <w:id w:val="-1737152346"/>
                            <w:docPartObj>
                              <w:docPartGallery w:val="Page Numbers (Bottom of Page)"/>
                              <w:docPartUnique/>
                            </w:docPartObj>
                          </w:sdtPr>
                          <w:sdtEndPr>
                            <w:rPr>
                              <w:noProof/>
                              <w:color w:val="808080" w:themeColor="background2"/>
                            </w:rPr>
                          </w:sdtEndPr>
                          <w:sdtContent>
                            <w:p w14:paraId="05FCA935" w14:textId="77777777" w:rsidR="009D785B" w:rsidRPr="00C73CA0" w:rsidRDefault="009D785B" w:rsidP="009D785B">
                              <w:pPr>
                                <w:pStyle w:val="Footer"/>
                                <w:jc w:val="right"/>
                                <w:rPr>
                                  <w:color w:val="808080" w:themeColor="background2"/>
                                  <w:sz w:val="20"/>
                                  <w:szCs w:val="20"/>
                                </w:rPr>
                              </w:pPr>
                              <w:r w:rsidRPr="00C73CA0">
                                <w:rPr>
                                  <w:color w:val="808080" w:themeColor="background2"/>
                                  <w:sz w:val="16"/>
                                  <w:szCs w:val="16"/>
                                </w:rPr>
                                <w:t>PAGE</w:t>
                              </w:r>
                              <w:r w:rsidRPr="00C73CA0">
                                <w:rPr>
                                  <w:color w:val="808080" w:themeColor="background2"/>
                                  <w:sz w:val="20"/>
                                  <w:szCs w:val="20"/>
                                </w:rPr>
                                <w:t xml:space="preserve"> | </w:t>
                              </w:r>
                              <w:r w:rsidRPr="00C73CA0">
                                <w:rPr>
                                  <w:color w:val="808080" w:themeColor="background2"/>
                                  <w:sz w:val="20"/>
                                  <w:szCs w:val="20"/>
                                </w:rPr>
                                <w:fldChar w:fldCharType="begin"/>
                              </w:r>
                              <w:r w:rsidRPr="00C73CA0">
                                <w:rPr>
                                  <w:color w:val="808080" w:themeColor="background2"/>
                                  <w:sz w:val="20"/>
                                  <w:szCs w:val="20"/>
                                </w:rPr>
                                <w:instrText xml:space="preserve"> PAGE   \* MERGEFORMAT </w:instrText>
                              </w:r>
                              <w:r w:rsidRPr="00C73CA0">
                                <w:rPr>
                                  <w:color w:val="808080" w:themeColor="background2"/>
                                  <w:sz w:val="20"/>
                                  <w:szCs w:val="20"/>
                                </w:rPr>
                                <w:fldChar w:fldCharType="separate"/>
                              </w:r>
                              <w:r w:rsidRPr="00C73CA0">
                                <w:rPr>
                                  <w:noProof/>
                                  <w:color w:val="808080" w:themeColor="background2"/>
                                  <w:sz w:val="20"/>
                                  <w:szCs w:val="20"/>
                                </w:rPr>
                                <w:t>2</w:t>
                              </w:r>
                              <w:r w:rsidRPr="00C73CA0">
                                <w:rPr>
                                  <w:noProof/>
                                  <w:color w:val="808080" w:themeColor="background2"/>
                                  <w:sz w:val="20"/>
                                  <w:szCs w:val="20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 w14:paraId="48F413FF" w14:textId="77777777" w:rsidR="009D785B" w:rsidRPr="00393312" w:rsidRDefault="009D785B" w:rsidP="009D785B">
                          <w:pPr>
                            <w:jc w:val="right"/>
                            <w:rPr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86DBEEC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50.55pt;margin-top:16.95pt;width:74.25pt;height:25.3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" filled="f" stroked="f">
              <v:textbox>
                <w:txbxContent>
                  <w:sdt>
                    <w:sdtPr>
                      <w:rPr>
                        <w:sz w:val="20"/>
                        <w:szCs w:val="20"/>
                      </w:rPr>
                      <w:id w:val="-1737152346"/>
                      <w:docPartObj>
                        <w:docPartGallery w:val="Page Numbers (Bottom of Page)"/>
                        <w:docPartUnique/>
                      </w:docPartObj>
                    </w:sdtPr>
                    <w:sdtEndPr>
                      <w:rPr>
                        <w:noProof/>
                        <w:color w:val="808080" w:themeColor="background2"/>
                      </w:rPr>
                    </w:sdtEndPr>
                    <w:sdtContent>
                      <w:p w14:paraId="05FCA935" w14:textId="77777777" w:rsidR="009D785B" w:rsidRPr="00C73CA0" w:rsidRDefault="009D785B" w:rsidP="009D785B">
                        <w:pPr>
                          <w:pStyle w:val="Footer"/>
                          <w:jc w:val="right"/>
                          <w:rPr>
                            <w:color w:val="808080" w:themeColor="background2"/>
                            <w:sz w:val="20"/>
                            <w:szCs w:val="20"/>
                          </w:rPr>
                        </w:pPr>
                        <w:r w:rsidRPr="00C73CA0">
                          <w:rPr>
                            <w:color w:val="808080" w:themeColor="background2"/>
                            <w:sz w:val="16"/>
                            <w:szCs w:val="16"/>
                          </w:rPr>
                          <w:t>PAGE</w:t>
                        </w:r>
                        <w:r w:rsidRPr="00C73CA0">
                          <w:rPr>
                            <w:color w:val="808080" w:themeColor="background2"/>
                            <w:sz w:val="20"/>
                            <w:szCs w:val="20"/>
                          </w:rPr>
                          <w:t xml:space="preserve"> | </w:t>
                        </w:r>
                        <w:r w:rsidRPr="00C73CA0">
                          <w:rPr>
                            <w:color w:val="808080" w:themeColor="background2"/>
                            <w:sz w:val="20"/>
                            <w:szCs w:val="20"/>
                          </w:rPr>
                          <w:fldChar w:fldCharType="begin"/>
                        </w:r>
                        <w:r w:rsidRPr="00C73CA0">
                          <w:rPr>
                            <w:color w:val="808080" w:themeColor="background2"/>
                            <w:sz w:val="20"/>
                            <w:szCs w:val="20"/>
                          </w:rPr>
                          <w:instrText xml:space="preserve"> PAGE   \* MERGEFORMAT </w:instrText>
                        </w:r>
                        <w:r w:rsidRPr="00C73CA0">
                          <w:rPr>
                            <w:color w:val="808080" w:themeColor="background2"/>
                            <w:sz w:val="20"/>
                            <w:szCs w:val="20"/>
                          </w:rPr>
                          <w:fldChar w:fldCharType="separate"/>
                        </w:r>
                        <w:r w:rsidRPr="00C73CA0">
                          <w:rPr>
                            <w:noProof/>
                            <w:color w:val="808080" w:themeColor="background2"/>
                            <w:sz w:val="20"/>
                            <w:szCs w:val="20"/>
                          </w:rPr>
                          <w:t>2</w:t>
                        </w:r>
                        <w:r w:rsidRPr="00C73CA0">
                          <w:rPr>
                            <w:noProof/>
                            <w:color w:val="808080" w:themeColor="background2"/>
                            <w:sz w:val="20"/>
                            <w:szCs w:val="20"/>
                          </w:rPr>
                          <w:fldChar w:fldCharType="end"/>
                        </w:r>
                      </w:p>
                    </w:sdtContent>
                  </w:sdt>
                  <w:p w14:paraId="48F413FF" w14:textId="77777777" w:rsidR="009D785B" w:rsidRPr="00393312" w:rsidRDefault="009D785B" w:rsidP="009D785B">
                    <w:pPr>
                      <w:jc w:val="right"/>
                      <w:rPr>
                        <w:sz w:val="20"/>
                        <w:szCs w:val="20"/>
                      </w:rPr>
                    </w:pPr>
                  </w:p>
                </w:txbxContent>
              </v:textbox>
            </v:shape>
          </w:pict>
        </mc:Fallback>
      </mc:AlternateContent>
    </w:r>
    <w:bookmarkEnd w:id="1"/>
    <w:bookmarkEnd w:id="2"/>
    <w:bookmarkEnd w:id="3"/>
    <w:bookmarkEnd w:id="4"/>
    <w:bookmarkEnd w:id="5"/>
    <w:bookmarkEnd w:id="6"/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159C89" w14:textId="60AD869F" w:rsidR="00017240" w:rsidRPr="00FD5F7A" w:rsidRDefault="009D785B" w:rsidP="00FD5F7A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7C12755F" wp14:editId="6B2DC820">
              <wp:simplePos x="0" y="0"/>
              <wp:positionH relativeFrom="column">
                <wp:posOffset>-990600</wp:posOffset>
              </wp:positionH>
              <wp:positionV relativeFrom="paragraph">
                <wp:posOffset>119380</wp:posOffset>
              </wp:positionV>
              <wp:extent cx="7448550" cy="371475"/>
              <wp:effectExtent l="0" t="0" r="0" b="0"/>
              <wp:wrapNone/>
              <wp:docPr id="30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448550" cy="3714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73CDCC0" w14:textId="77777777" w:rsidR="009D785B" w:rsidRPr="00F3093D" w:rsidRDefault="009D785B" w:rsidP="009D785B">
                          <w:pPr>
                            <w:pStyle w:val="Footer"/>
                            <w:jc w:val="center"/>
                            <w:rPr>
                              <w:rFonts w:cstheme="minorHAnsi"/>
                              <w:color w:val="3699CA"/>
                              <w:spacing w:val="20"/>
                              <w:sz w:val="16"/>
                              <w:szCs w:val="16"/>
                            </w:rPr>
                          </w:pPr>
                          <w:bookmarkStart w:id="7" w:name="_Hlk516488856"/>
                          <w:r w:rsidRPr="00935433">
                            <w:rPr>
                              <w:rFonts w:cstheme="minorHAnsi"/>
                              <w:color w:val="808080" w:themeColor="background2"/>
                              <w:spacing w:val="20"/>
                              <w:sz w:val="16"/>
                              <w:szCs w:val="16"/>
                            </w:rPr>
                            <w:t xml:space="preserve">SYSTEMS ALLIANCE, INC. </w:t>
                          </w:r>
                          <w:r w:rsidRPr="00F3093D">
                            <w:rPr>
                              <w:rFonts w:cstheme="minorHAnsi"/>
                              <w:color w:val="808080" w:themeColor="background2"/>
                              <w:spacing w:val="20"/>
                              <w:sz w:val="16"/>
                              <w:szCs w:val="16"/>
                            </w:rPr>
                            <w:t>| 877.797.2554 | systemsalliance.com</w:t>
                          </w:r>
                        </w:p>
                        <w:bookmarkEnd w:id="7"/>
                        <w:p w14:paraId="44ED5A49" w14:textId="77777777" w:rsidR="009D785B" w:rsidRPr="00F3093D" w:rsidRDefault="009D785B" w:rsidP="009D785B">
                          <w:pPr>
                            <w:jc w:val="center"/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C12755F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-78pt;margin-top:9.4pt;width:586.5pt;height:29.2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" filled="f" stroked="f">
              <v:textbox>
                <w:txbxContent>
                  <w:p w14:paraId="073CDCC0" w14:textId="77777777" w:rsidR="009D785B" w:rsidRPr="00F3093D" w:rsidRDefault="009D785B" w:rsidP="009D785B">
                    <w:pPr>
                      <w:pStyle w:val="Footer"/>
                      <w:jc w:val="center"/>
                      <w:rPr>
                        <w:rFonts w:cstheme="minorHAnsi"/>
                        <w:color w:val="3699CA"/>
                        <w:spacing w:val="20"/>
                        <w:sz w:val="16"/>
                        <w:szCs w:val="16"/>
                      </w:rPr>
                    </w:pPr>
                    <w:bookmarkStart w:id="8" w:name="_Hlk516488856"/>
                    <w:r w:rsidRPr="00935433">
                      <w:rPr>
                        <w:rFonts w:cstheme="minorHAnsi"/>
                        <w:color w:val="808080" w:themeColor="background2"/>
                        <w:spacing w:val="20"/>
                        <w:sz w:val="16"/>
                        <w:szCs w:val="16"/>
                      </w:rPr>
                      <w:t xml:space="preserve">SYSTEMS ALLIANCE, INC. </w:t>
                    </w:r>
                    <w:r w:rsidRPr="00F3093D">
                      <w:rPr>
                        <w:rFonts w:cstheme="minorHAnsi"/>
                        <w:color w:val="808080" w:themeColor="background2"/>
                        <w:spacing w:val="20"/>
                        <w:sz w:val="16"/>
                        <w:szCs w:val="16"/>
                      </w:rPr>
                      <w:t>| 877.797.2554 | systemsalliance.com</w:t>
                    </w:r>
                  </w:p>
                  <w:bookmarkEnd w:id="8"/>
                  <w:p w14:paraId="44ED5A49" w14:textId="77777777" w:rsidR="009D785B" w:rsidRPr="00F3093D" w:rsidRDefault="009D785B" w:rsidP="009D785B">
                    <w:pPr>
                      <w:jc w:val="center"/>
                    </w:pP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E7C6E7" w14:textId="77777777" w:rsidR="00044167" w:rsidRDefault="00044167" w:rsidP="00750F66">
      <w:r>
        <w:separator/>
      </w:r>
    </w:p>
  </w:footnote>
  <w:footnote w:type="continuationSeparator" w:id="0">
    <w:p w14:paraId="096BC9F9" w14:textId="77777777" w:rsidR="00044167" w:rsidRDefault="00044167" w:rsidP="00750F6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C56F61" w14:textId="37C836E2" w:rsidR="0014159C" w:rsidRPr="009D785B" w:rsidRDefault="008F272B" w:rsidP="00930E29">
    <w:pPr>
      <w:pStyle w:val="InsertHeadlineHere"/>
      <w:ind w:right="-720"/>
    </w:pPr>
    <w:r>
      <w:rPr>
        <w:noProof/>
        <w:color w:val="C15B2D" w:themeColor="accent3"/>
      </w:rPr>
      <w:drawing>
        <wp:anchor distT="0" distB="0" distL="114300" distR="114300" simplePos="0" relativeHeight="251672576" behindDoc="1" locked="0" layoutInCell="1" allowOverlap="1" wp14:anchorId="24FE06EC" wp14:editId="16EE52A6">
          <wp:simplePos x="0" y="0"/>
          <wp:positionH relativeFrom="margin">
            <wp:align>right</wp:align>
          </wp:positionH>
          <wp:positionV relativeFrom="paragraph">
            <wp:posOffset>-24765</wp:posOffset>
          </wp:positionV>
          <wp:extent cx="786130" cy="457200"/>
          <wp:effectExtent l="0" t="0" r="0" b="0"/>
          <wp:wrapNone/>
          <wp:docPr id="10" name="Pictur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SAI_Only_Black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86130" cy="457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D785B">
      <w:rPr>
        <w:color w:val="C15B2D" w:themeColor="accent3"/>
      </w:rPr>
      <w:t xml:space="preserve">  </w:t>
    </w:r>
    <w:r w:rsidR="009D785B">
      <w:rPr>
        <w:color w:val="C15B2D" w:themeColor="accent3"/>
      </w:rPr>
      <w:tab/>
    </w:r>
    <w:r w:rsidR="009D785B">
      <w:rPr>
        <w:color w:val="C15B2D" w:themeColor="accent3"/>
      </w:rPr>
      <w:tab/>
    </w:r>
    <w:r w:rsidR="009D785B">
      <w:rPr>
        <w:color w:val="C15B2D" w:themeColor="accent3"/>
      </w:rPr>
      <w:tab/>
    </w:r>
    <w:r w:rsidR="009D785B">
      <w:rPr>
        <w:color w:val="C15B2D" w:themeColor="accent3"/>
      </w:rPr>
      <w:tab/>
      <w:t xml:space="preserve">         </w:t>
    </w:r>
    <w:r w:rsidR="009D785B">
      <w:rPr>
        <w:color w:val="C15B2D" w:themeColor="accent3"/>
      </w:rPr>
      <w:tab/>
    </w:r>
    <w:r w:rsidR="009D785B">
      <w:rPr>
        <w:color w:val="C15B2D" w:themeColor="accent3"/>
      </w:rPr>
      <w:tab/>
    </w:r>
    <w:r w:rsidR="009D785B">
      <w:rPr>
        <w:color w:val="C15B2D" w:themeColor="accent3"/>
      </w:rPr>
      <w:tab/>
      <w:t xml:space="preserve">     </w:t>
    </w:r>
    <w:r w:rsidR="00582BAF">
      <w:rPr>
        <w:color w:val="C15B2D" w:themeColor="accent3"/>
      </w:rPr>
      <w:t xml:space="preserve">          </w:t>
    </w:r>
    <w:r w:rsidR="009D785B">
      <w:rPr>
        <w:color w:val="C15B2D" w:themeColor="accent3"/>
      </w:rPr>
      <w:t xml:space="preserve">   </w:t>
    </w:r>
    <w:r w:rsidR="00930E29">
      <w:rPr>
        <w:color w:val="C15B2D" w:themeColor="accent3"/>
      </w:rPr>
      <w:t xml:space="preserve">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F532BF"/>
    <w:multiLevelType w:val="hybridMultilevel"/>
    <w:tmpl w:val="039AA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FEF7DFB"/>
    <w:multiLevelType w:val="hybridMultilevel"/>
    <w:tmpl w:val="D54203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BA25BAF"/>
    <w:multiLevelType w:val="hybridMultilevel"/>
    <w:tmpl w:val="CCE87ACC"/>
    <w:lvl w:ilvl="0" w:tplc="69ECDBC2">
      <w:start w:val="1"/>
      <w:numFmt w:val="bullet"/>
      <w:pStyle w:val="Bullets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SystemFonts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0"/>
  <w:displayVerticalDrawingGridEvery w:val="0"/>
  <w:noPunctuationKerning/>
  <w:characterSpacingControl w:val="doNotCompress"/>
  <w:hdrShapeDefaults>
    <o:shapedefaults v:ext="edit" spidmax="2050">
      <o:colormru v:ext="edit" colors="#796645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75F6"/>
    <w:rsid w:val="00000970"/>
    <w:rsid w:val="00000C00"/>
    <w:rsid w:val="00004A9B"/>
    <w:rsid w:val="00010374"/>
    <w:rsid w:val="00011AE0"/>
    <w:rsid w:val="00017240"/>
    <w:rsid w:val="0002331A"/>
    <w:rsid w:val="00026DB9"/>
    <w:rsid w:val="00026FAE"/>
    <w:rsid w:val="00031D7F"/>
    <w:rsid w:val="0003267D"/>
    <w:rsid w:val="00033AD4"/>
    <w:rsid w:val="000346ED"/>
    <w:rsid w:val="000366CC"/>
    <w:rsid w:val="000417E5"/>
    <w:rsid w:val="00041F59"/>
    <w:rsid w:val="00043E25"/>
    <w:rsid w:val="00044167"/>
    <w:rsid w:val="000470B4"/>
    <w:rsid w:val="00047F90"/>
    <w:rsid w:val="00050F21"/>
    <w:rsid w:val="00053D35"/>
    <w:rsid w:val="00056502"/>
    <w:rsid w:val="00062A8C"/>
    <w:rsid w:val="000634A3"/>
    <w:rsid w:val="00070AA6"/>
    <w:rsid w:val="0007667C"/>
    <w:rsid w:val="0008484D"/>
    <w:rsid w:val="00086285"/>
    <w:rsid w:val="00086910"/>
    <w:rsid w:val="00087290"/>
    <w:rsid w:val="00087887"/>
    <w:rsid w:val="000949B7"/>
    <w:rsid w:val="00095A95"/>
    <w:rsid w:val="000A1E16"/>
    <w:rsid w:val="000A2A6D"/>
    <w:rsid w:val="000B0DB1"/>
    <w:rsid w:val="000B44B6"/>
    <w:rsid w:val="000B5416"/>
    <w:rsid w:val="000B581F"/>
    <w:rsid w:val="000C0304"/>
    <w:rsid w:val="000C2A11"/>
    <w:rsid w:val="000C6099"/>
    <w:rsid w:val="000C6101"/>
    <w:rsid w:val="000D0532"/>
    <w:rsid w:val="000D0A54"/>
    <w:rsid w:val="000D12E3"/>
    <w:rsid w:val="000D4BDA"/>
    <w:rsid w:val="000E15BC"/>
    <w:rsid w:val="000E3147"/>
    <w:rsid w:val="000F2FC8"/>
    <w:rsid w:val="000F5D88"/>
    <w:rsid w:val="001010C5"/>
    <w:rsid w:val="00102843"/>
    <w:rsid w:val="0010795A"/>
    <w:rsid w:val="001100C2"/>
    <w:rsid w:val="00111678"/>
    <w:rsid w:val="001135E0"/>
    <w:rsid w:val="001155D1"/>
    <w:rsid w:val="00115E7D"/>
    <w:rsid w:val="00115E95"/>
    <w:rsid w:val="001165CB"/>
    <w:rsid w:val="001174B6"/>
    <w:rsid w:val="0012398E"/>
    <w:rsid w:val="00123A2F"/>
    <w:rsid w:val="001240AC"/>
    <w:rsid w:val="001250E7"/>
    <w:rsid w:val="0013426A"/>
    <w:rsid w:val="00137548"/>
    <w:rsid w:val="0014159C"/>
    <w:rsid w:val="001417E4"/>
    <w:rsid w:val="00141CC4"/>
    <w:rsid w:val="00143631"/>
    <w:rsid w:val="00144396"/>
    <w:rsid w:val="00144F7F"/>
    <w:rsid w:val="00147500"/>
    <w:rsid w:val="00150201"/>
    <w:rsid w:val="0015233F"/>
    <w:rsid w:val="00153401"/>
    <w:rsid w:val="00153F0E"/>
    <w:rsid w:val="001566B2"/>
    <w:rsid w:val="00156EEA"/>
    <w:rsid w:val="00163777"/>
    <w:rsid w:val="0016534E"/>
    <w:rsid w:val="00172A1F"/>
    <w:rsid w:val="0017323F"/>
    <w:rsid w:val="00174775"/>
    <w:rsid w:val="0018234A"/>
    <w:rsid w:val="00191315"/>
    <w:rsid w:val="00192101"/>
    <w:rsid w:val="001934C0"/>
    <w:rsid w:val="001953DD"/>
    <w:rsid w:val="001A2E22"/>
    <w:rsid w:val="001A4E98"/>
    <w:rsid w:val="001A6BAF"/>
    <w:rsid w:val="001A6F92"/>
    <w:rsid w:val="001B1FF9"/>
    <w:rsid w:val="001B354B"/>
    <w:rsid w:val="001B4349"/>
    <w:rsid w:val="001B5D0F"/>
    <w:rsid w:val="001C26BC"/>
    <w:rsid w:val="001C46C1"/>
    <w:rsid w:val="001C6E3E"/>
    <w:rsid w:val="001D2224"/>
    <w:rsid w:val="001D2C6C"/>
    <w:rsid w:val="001D639A"/>
    <w:rsid w:val="001D7801"/>
    <w:rsid w:val="001E46B3"/>
    <w:rsid w:val="001E4734"/>
    <w:rsid w:val="001F16EA"/>
    <w:rsid w:val="001F30D7"/>
    <w:rsid w:val="001F5916"/>
    <w:rsid w:val="0020356A"/>
    <w:rsid w:val="00203C41"/>
    <w:rsid w:val="002052E6"/>
    <w:rsid w:val="00206087"/>
    <w:rsid w:val="002101A0"/>
    <w:rsid w:val="0021202E"/>
    <w:rsid w:val="00213EDC"/>
    <w:rsid w:val="0021413D"/>
    <w:rsid w:val="002148C8"/>
    <w:rsid w:val="00215C12"/>
    <w:rsid w:val="00221C50"/>
    <w:rsid w:val="00222352"/>
    <w:rsid w:val="0022362F"/>
    <w:rsid w:val="00224F90"/>
    <w:rsid w:val="0022730F"/>
    <w:rsid w:val="002321CA"/>
    <w:rsid w:val="00233AAD"/>
    <w:rsid w:val="00234907"/>
    <w:rsid w:val="00234D8C"/>
    <w:rsid w:val="00240277"/>
    <w:rsid w:val="00240EB1"/>
    <w:rsid w:val="00246123"/>
    <w:rsid w:val="00246321"/>
    <w:rsid w:val="00246C23"/>
    <w:rsid w:val="00250511"/>
    <w:rsid w:val="00257051"/>
    <w:rsid w:val="002625AE"/>
    <w:rsid w:val="00263541"/>
    <w:rsid w:val="002675B8"/>
    <w:rsid w:val="00270A0F"/>
    <w:rsid w:val="00270C00"/>
    <w:rsid w:val="00272CD7"/>
    <w:rsid w:val="002744E1"/>
    <w:rsid w:val="002755A2"/>
    <w:rsid w:val="00277128"/>
    <w:rsid w:val="00296FB0"/>
    <w:rsid w:val="0029703C"/>
    <w:rsid w:val="00297875"/>
    <w:rsid w:val="002A461F"/>
    <w:rsid w:val="002A5188"/>
    <w:rsid w:val="002A6C98"/>
    <w:rsid w:val="002B5632"/>
    <w:rsid w:val="002B6F19"/>
    <w:rsid w:val="002C067F"/>
    <w:rsid w:val="002C097A"/>
    <w:rsid w:val="002C2CC4"/>
    <w:rsid w:val="002C5F4D"/>
    <w:rsid w:val="002C6CDC"/>
    <w:rsid w:val="002C7456"/>
    <w:rsid w:val="002D1DB6"/>
    <w:rsid w:val="002D700D"/>
    <w:rsid w:val="002E1C3F"/>
    <w:rsid w:val="002E2103"/>
    <w:rsid w:val="002E21B8"/>
    <w:rsid w:val="002E5504"/>
    <w:rsid w:val="002E6B59"/>
    <w:rsid w:val="002F1C8A"/>
    <w:rsid w:val="002F6434"/>
    <w:rsid w:val="002F67ED"/>
    <w:rsid w:val="00303BF2"/>
    <w:rsid w:val="00306B16"/>
    <w:rsid w:val="00307EC7"/>
    <w:rsid w:val="00312C96"/>
    <w:rsid w:val="0031361B"/>
    <w:rsid w:val="0031376A"/>
    <w:rsid w:val="00315277"/>
    <w:rsid w:val="0032237A"/>
    <w:rsid w:val="00322AFE"/>
    <w:rsid w:val="0032696D"/>
    <w:rsid w:val="003420C9"/>
    <w:rsid w:val="00345618"/>
    <w:rsid w:val="0034688D"/>
    <w:rsid w:val="00347D55"/>
    <w:rsid w:val="003504E6"/>
    <w:rsid w:val="00351397"/>
    <w:rsid w:val="00351AA8"/>
    <w:rsid w:val="003525A6"/>
    <w:rsid w:val="00352D1F"/>
    <w:rsid w:val="00353160"/>
    <w:rsid w:val="003631B7"/>
    <w:rsid w:val="003654DF"/>
    <w:rsid w:val="00365ECC"/>
    <w:rsid w:val="003662AC"/>
    <w:rsid w:val="00392FAE"/>
    <w:rsid w:val="00393040"/>
    <w:rsid w:val="00393312"/>
    <w:rsid w:val="003946C1"/>
    <w:rsid w:val="003970E7"/>
    <w:rsid w:val="003B1D29"/>
    <w:rsid w:val="003B3972"/>
    <w:rsid w:val="003B7DBA"/>
    <w:rsid w:val="003C0FBF"/>
    <w:rsid w:val="003D5329"/>
    <w:rsid w:val="003D6FC1"/>
    <w:rsid w:val="003E56E3"/>
    <w:rsid w:val="003E6197"/>
    <w:rsid w:val="003F08B9"/>
    <w:rsid w:val="003F1FA5"/>
    <w:rsid w:val="003F2D9F"/>
    <w:rsid w:val="003F4888"/>
    <w:rsid w:val="003F4FE4"/>
    <w:rsid w:val="003F5597"/>
    <w:rsid w:val="003F6065"/>
    <w:rsid w:val="00406C30"/>
    <w:rsid w:val="00406ED1"/>
    <w:rsid w:val="00412392"/>
    <w:rsid w:val="00423FEE"/>
    <w:rsid w:val="00437976"/>
    <w:rsid w:val="00440F24"/>
    <w:rsid w:val="00441807"/>
    <w:rsid w:val="00445892"/>
    <w:rsid w:val="00445B8C"/>
    <w:rsid w:val="0044605C"/>
    <w:rsid w:val="004473D9"/>
    <w:rsid w:val="0044758A"/>
    <w:rsid w:val="00451A16"/>
    <w:rsid w:val="00454E5F"/>
    <w:rsid w:val="00456FAF"/>
    <w:rsid w:val="00457BFA"/>
    <w:rsid w:val="004603ED"/>
    <w:rsid w:val="00460450"/>
    <w:rsid w:val="00463F4E"/>
    <w:rsid w:val="004643FA"/>
    <w:rsid w:val="004660DD"/>
    <w:rsid w:val="00471DA2"/>
    <w:rsid w:val="00471F05"/>
    <w:rsid w:val="004771A9"/>
    <w:rsid w:val="00483800"/>
    <w:rsid w:val="00486767"/>
    <w:rsid w:val="004874BC"/>
    <w:rsid w:val="00492DAB"/>
    <w:rsid w:val="00493947"/>
    <w:rsid w:val="00494176"/>
    <w:rsid w:val="00496B5B"/>
    <w:rsid w:val="00497A60"/>
    <w:rsid w:val="004A3CDC"/>
    <w:rsid w:val="004A4719"/>
    <w:rsid w:val="004A6D01"/>
    <w:rsid w:val="004B6860"/>
    <w:rsid w:val="004D03F8"/>
    <w:rsid w:val="004D1066"/>
    <w:rsid w:val="004D4946"/>
    <w:rsid w:val="004D7FE3"/>
    <w:rsid w:val="004E3B93"/>
    <w:rsid w:val="004E616C"/>
    <w:rsid w:val="004F08DA"/>
    <w:rsid w:val="004F494A"/>
    <w:rsid w:val="004F4FB4"/>
    <w:rsid w:val="005023DB"/>
    <w:rsid w:val="00502E2E"/>
    <w:rsid w:val="0050400C"/>
    <w:rsid w:val="00505C1F"/>
    <w:rsid w:val="00510774"/>
    <w:rsid w:val="00511474"/>
    <w:rsid w:val="00513385"/>
    <w:rsid w:val="00513C7D"/>
    <w:rsid w:val="00513CDA"/>
    <w:rsid w:val="005175F6"/>
    <w:rsid w:val="00520AFA"/>
    <w:rsid w:val="00524FC9"/>
    <w:rsid w:val="00530D0B"/>
    <w:rsid w:val="00532AF6"/>
    <w:rsid w:val="00535EDC"/>
    <w:rsid w:val="00537669"/>
    <w:rsid w:val="005408AF"/>
    <w:rsid w:val="005445E3"/>
    <w:rsid w:val="00551B82"/>
    <w:rsid w:val="00552801"/>
    <w:rsid w:val="00552DB3"/>
    <w:rsid w:val="005552FB"/>
    <w:rsid w:val="00556C35"/>
    <w:rsid w:val="00556EC3"/>
    <w:rsid w:val="00562C2A"/>
    <w:rsid w:val="005632BD"/>
    <w:rsid w:val="00564D9F"/>
    <w:rsid w:val="00567B74"/>
    <w:rsid w:val="00571990"/>
    <w:rsid w:val="00581097"/>
    <w:rsid w:val="00581C47"/>
    <w:rsid w:val="00582BAF"/>
    <w:rsid w:val="005913FA"/>
    <w:rsid w:val="005917BB"/>
    <w:rsid w:val="005974DA"/>
    <w:rsid w:val="005A0301"/>
    <w:rsid w:val="005A1B34"/>
    <w:rsid w:val="005A286E"/>
    <w:rsid w:val="005A5046"/>
    <w:rsid w:val="005A665B"/>
    <w:rsid w:val="005A6ADA"/>
    <w:rsid w:val="005B1E5A"/>
    <w:rsid w:val="005B3C35"/>
    <w:rsid w:val="005C7765"/>
    <w:rsid w:val="005D0DF3"/>
    <w:rsid w:val="005D39E6"/>
    <w:rsid w:val="005D7140"/>
    <w:rsid w:val="005D79E7"/>
    <w:rsid w:val="005E0A53"/>
    <w:rsid w:val="005E2708"/>
    <w:rsid w:val="005E3688"/>
    <w:rsid w:val="005F3188"/>
    <w:rsid w:val="005F405D"/>
    <w:rsid w:val="005F57E2"/>
    <w:rsid w:val="005F6638"/>
    <w:rsid w:val="005F7210"/>
    <w:rsid w:val="00602CA2"/>
    <w:rsid w:val="006078BD"/>
    <w:rsid w:val="00613D23"/>
    <w:rsid w:val="00615D05"/>
    <w:rsid w:val="00617519"/>
    <w:rsid w:val="00620EA5"/>
    <w:rsid w:val="00627768"/>
    <w:rsid w:val="00635C05"/>
    <w:rsid w:val="00635F56"/>
    <w:rsid w:val="00644C3D"/>
    <w:rsid w:val="00645268"/>
    <w:rsid w:val="00647847"/>
    <w:rsid w:val="00651013"/>
    <w:rsid w:val="0065155F"/>
    <w:rsid w:val="006563E3"/>
    <w:rsid w:val="00657C5B"/>
    <w:rsid w:val="00661188"/>
    <w:rsid w:val="0066248F"/>
    <w:rsid w:val="00665EBA"/>
    <w:rsid w:val="00667CFB"/>
    <w:rsid w:val="006725B8"/>
    <w:rsid w:val="00675CBA"/>
    <w:rsid w:val="00680953"/>
    <w:rsid w:val="00681838"/>
    <w:rsid w:val="00681B17"/>
    <w:rsid w:val="0068467D"/>
    <w:rsid w:val="00687A2D"/>
    <w:rsid w:val="00691D75"/>
    <w:rsid w:val="006A14AA"/>
    <w:rsid w:val="006B17BD"/>
    <w:rsid w:val="006B5B9A"/>
    <w:rsid w:val="006B763A"/>
    <w:rsid w:val="006C0A01"/>
    <w:rsid w:val="006C76D3"/>
    <w:rsid w:val="006D1471"/>
    <w:rsid w:val="006D4C66"/>
    <w:rsid w:val="006D6A78"/>
    <w:rsid w:val="006E2F69"/>
    <w:rsid w:val="006E5BA3"/>
    <w:rsid w:val="006E5D63"/>
    <w:rsid w:val="006E6194"/>
    <w:rsid w:val="006F2967"/>
    <w:rsid w:val="006F3229"/>
    <w:rsid w:val="006F5FAF"/>
    <w:rsid w:val="006F6177"/>
    <w:rsid w:val="006F7BE0"/>
    <w:rsid w:val="00700B31"/>
    <w:rsid w:val="00703A2D"/>
    <w:rsid w:val="00704C37"/>
    <w:rsid w:val="00705991"/>
    <w:rsid w:val="007068D8"/>
    <w:rsid w:val="0070722D"/>
    <w:rsid w:val="0071019C"/>
    <w:rsid w:val="00713846"/>
    <w:rsid w:val="00722368"/>
    <w:rsid w:val="007234EE"/>
    <w:rsid w:val="00724EFA"/>
    <w:rsid w:val="00727370"/>
    <w:rsid w:val="00727769"/>
    <w:rsid w:val="00733681"/>
    <w:rsid w:val="00736F08"/>
    <w:rsid w:val="007375E6"/>
    <w:rsid w:val="00742891"/>
    <w:rsid w:val="00744442"/>
    <w:rsid w:val="0074445E"/>
    <w:rsid w:val="00750F66"/>
    <w:rsid w:val="00754DE4"/>
    <w:rsid w:val="00762FD2"/>
    <w:rsid w:val="00764CB6"/>
    <w:rsid w:val="00773668"/>
    <w:rsid w:val="007748A0"/>
    <w:rsid w:val="00776962"/>
    <w:rsid w:val="0078039C"/>
    <w:rsid w:val="00782032"/>
    <w:rsid w:val="007826D1"/>
    <w:rsid w:val="00783DFB"/>
    <w:rsid w:val="00785050"/>
    <w:rsid w:val="0078505F"/>
    <w:rsid w:val="007916F6"/>
    <w:rsid w:val="007A045A"/>
    <w:rsid w:val="007A3527"/>
    <w:rsid w:val="007A5DE9"/>
    <w:rsid w:val="007B1587"/>
    <w:rsid w:val="007B2163"/>
    <w:rsid w:val="007B42A8"/>
    <w:rsid w:val="007B5823"/>
    <w:rsid w:val="007C01B5"/>
    <w:rsid w:val="007C30F0"/>
    <w:rsid w:val="007C520E"/>
    <w:rsid w:val="007C7D26"/>
    <w:rsid w:val="007D0388"/>
    <w:rsid w:val="007D084D"/>
    <w:rsid w:val="007D4911"/>
    <w:rsid w:val="007E69D0"/>
    <w:rsid w:val="0080280D"/>
    <w:rsid w:val="00803CB2"/>
    <w:rsid w:val="00805771"/>
    <w:rsid w:val="00806756"/>
    <w:rsid w:val="0081081F"/>
    <w:rsid w:val="00815DB6"/>
    <w:rsid w:val="00816211"/>
    <w:rsid w:val="00820B78"/>
    <w:rsid w:val="00821014"/>
    <w:rsid w:val="00823C7F"/>
    <w:rsid w:val="008246BA"/>
    <w:rsid w:val="00824918"/>
    <w:rsid w:val="00825894"/>
    <w:rsid w:val="0082593B"/>
    <w:rsid w:val="0083450F"/>
    <w:rsid w:val="00835C9F"/>
    <w:rsid w:val="00836530"/>
    <w:rsid w:val="00836FB9"/>
    <w:rsid w:val="00840110"/>
    <w:rsid w:val="0084131F"/>
    <w:rsid w:val="0085024A"/>
    <w:rsid w:val="00851180"/>
    <w:rsid w:val="008548AB"/>
    <w:rsid w:val="008561F9"/>
    <w:rsid w:val="00876024"/>
    <w:rsid w:val="008866B4"/>
    <w:rsid w:val="0088794C"/>
    <w:rsid w:val="0089015F"/>
    <w:rsid w:val="00895723"/>
    <w:rsid w:val="008A10DE"/>
    <w:rsid w:val="008A5440"/>
    <w:rsid w:val="008B0699"/>
    <w:rsid w:val="008B1CDC"/>
    <w:rsid w:val="008B39C2"/>
    <w:rsid w:val="008C4196"/>
    <w:rsid w:val="008C78BB"/>
    <w:rsid w:val="008C7B93"/>
    <w:rsid w:val="008C7FC4"/>
    <w:rsid w:val="008D350F"/>
    <w:rsid w:val="008D6B40"/>
    <w:rsid w:val="008E0003"/>
    <w:rsid w:val="008E1A94"/>
    <w:rsid w:val="008E6009"/>
    <w:rsid w:val="008E74DD"/>
    <w:rsid w:val="008F08A0"/>
    <w:rsid w:val="008F272B"/>
    <w:rsid w:val="008F546A"/>
    <w:rsid w:val="008F6967"/>
    <w:rsid w:val="008F79BB"/>
    <w:rsid w:val="008F7ABD"/>
    <w:rsid w:val="00901035"/>
    <w:rsid w:val="00901EC5"/>
    <w:rsid w:val="0090320C"/>
    <w:rsid w:val="0090547D"/>
    <w:rsid w:val="00905ED1"/>
    <w:rsid w:val="00906E8B"/>
    <w:rsid w:val="0091009D"/>
    <w:rsid w:val="009110BE"/>
    <w:rsid w:val="009132D4"/>
    <w:rsid w:val="0091350B"/>
    <w:rsid w:val="00914E80"/>
    <w:rsid w:val="0091609A"/>
    <w:rsid w:val="00916D60"/>
    <w:rsid w:val="00917202"/>
    <w:rsid w:val="009205B2"/>
    <w:rsid w:val="00930E29"/>
    <w:rsid w:val="00935163"/>
    <w:rsid w:val="00936EE0"/>
    <w:rsid w:val="0094614E"/>
    <w:rsid w:val="00946B98"/>
    <w:rsid w:val="00951053"/>
    <w:rsid w:val="00951C4D"/>
    <w:rsid w:val="00952B09"/>
    <w:rsid w:val="00953BB5"/>
    <w:rsid w:val="009541D0"/>
    <w:rsid w:val="009565A9"/>
    <w:rsid w:val="00956908"/>
    <w:rsid w:val="00957C28"/>
    <w:rsid w:val="00961664"/>
    <w:rsid w:val="00961F57"/>
    <w:rsid w:val="00963199"/>
    <w:rsid w:val="009635D7"/>
    <w:rsid w:val="00963FF8"/>
    <w:rsid w:val="00970559"/>
    <w:rsid w:val="00971154"/>
    <w:rsid w:val="00975D62"/>
    <w:rsid w:val="009811CA"/>
    <w:rsid w:val="00981342"/>
    <w:rsid w:val="00981A1B"/>
    <w:rsid w:val="009828B4"/>
    <w:rsid w:val="00983258"/>
    <w:rsid w:val="00984719"/>
    <w:rsid w:val="00986EE7"/>
    <w:rsid w:val="00991F48"/>
    <w:rsid w:val="00993A1F"/>
    <w:rsid w:val="009A0F4F"/>
    <w:rsid w:val="009A193E"/>
    <w:rsid w:val="009A225C"/>
    <w:rsid w:val="009A3A0A"/>
    <w:rsid w:val="009A46A1"/>
    <w:rsid w:val="009A5732"/>
    <w:rsid w:val="009A5A18"/>
    <w:rsid w:val="009A638C"/>
    <w:rsid w:val="009A6927"/>
    <w:rsid w:val="009A7151"/>
    <w:rsid w:val="009B547E"/>
    <w:rsid w:val="009B5A0B"/>
    <w:rsid w:val="009B640B"/>
    <w:rsid w:val="009C01EF"/>
    <w:rsid w:val="009C1A45"/>
    <w:rsid w:val="009C20FA"/>
    <w:rsid w:val="009C554E"/>
    <w:rsid w:val="009D1DF2"/>
    <w:rsid w:val="009D785B"/>
    <w:rsid w:val="009E7B8D"/>
    <w:rsid w:val="009F0DB7"/>
    <w:rsid w:val="009F1D2B"/>
    <w:rsid w:val="009F2E28"/>
    <w:rsid w:val="009F489C"/>
    <w:rsid w:val="009F5B9B"/>
    <w:rsid w:val="009F77B6"/>
    <w:rsid w:val="00A01EFF"/>
    <w:rsid w:val="00A254F8"/>
    <w:rsid w:val="00A315AD"/>
    <w:rsid w:val="00A35B9A"/>
    <w:rsid w:val="00A4108A"/>
    <w:rsid w:val="00A42D04"/>
    <w:rsid w:val="00A435E1"/>
    <w:rsid w:val="00A45BCE"/>
    <w:rsid w:val="00A471FB"/>
    <w:rsid w:val="00A50A5D"/>
    <w:rsid w:val="00A54F47"/>
    <w:rsid w:val="00A56417"/>
    <w:rsid w:val="00A6296E"/>
    <w:rsid w:val="00A65230"/>
    <w:rsid w:val="00A731BA"/>
    <w:rsid w:val="00A767B0"/>
    <w:rsid w:val="00A82879"/>
    <w:rsid w:val="00A832C8"/>
    <w:rsid w:val="00A862F4"/>
    <w:rsid w:val="00A87EC3"/>
    <w:rsid w:val="00A90996"/>
    <w:rsid w:val="00A93505"/>
    <w:rsid w:val="00A95FF7"/>
    <w:rsid w:val="00AA291B"/>
    <w:rsid w:val="00AA2B97"/>
    <w:rsid w:val="00AA5472"/>
    <w:rsid w:val="00AA7738"/>
    <w:rsid w:val="00AA7A1E"/>
    <w:rsid w:val="00AB36C6"/>
    <w:rsid w:val="00AB61A2"/>
    <w:rsid w:val="00AB763C"/>
    <w:rsid w:val="00AC2C90"/>
    <w:rsid w:val="00AC2EC8"/>
    <w:rsid w:val="00AC4A1B"/>
    <w:rsid w:val="00AC63A4"/>
    <w:rsid w:val="00AC7D34"/>
    <w:rsid w:val="00AD16D3"/>
    <w:rsid w:val="00AD2008"/>
    <w:rsid w:val="00AD5D34"/>
    <w:rsid w:val="00AE4879"/>
    <w:rsid w:val="00AE541B"/>
    <w:rsid w:val="00AE5D27"/>
    <w:rsid w:val="00AF021C"/>
    <w:rsid w:val="00AF11E2"/>
    <w:rsid w:val="00AF120F"/>
    <w:rsid w:val="00AF414E"/>
    <w:rsid w:val="00AF52F7"/>
    <w:rsid w:val="00AF583B"/>
    <w:rsid w:val="00B0126D"/>
    <w:rsid w:val="00B03575"/>
    <w:rsid w:val="00B036F5"/>
    <w:rsid w:val="00B064BB"/>
    <w:rsid w:val="00B1635C"/>
    <w:rsid w:val="00B16AC7"/>
    <w:rsid w:val="00B21521"/>
    <w:rsid w:val="00B240D6"/>
    <w:rsid w:val="00B25204"/>
    <w:rsid w:val="00B257EF"/>
    <w:rsid w:val="00B26AAE"/>
    <w:rsid w:val="00B274AE"/>
    <w:rsid w:val="00B276C1"/>
    <w:rsid w:val="00B30173"/>
    <w:rsid w:val="00B35C34"/>
    <w:rsid w:val="00B37A49"/>
    <w:rsid w:val="00B40E71"/>
    <w:rsid w:val="00B41A9E"/>
    <w:rsid w:val="00B41D9C"/>
    <w:rsid w:val="00B41EDB"/>
    <w:rsid w:val="00B42C71"/>
    <w:rsid w:val="00B4430F"/>
    <w:rsid w:val="00B52E16"/>
    <w:rsid w:val="00B56E7F"/>
    <w:rsid w:val="00B62D49"/>
    <w:rsid w:val="00B6349E"/>
    <w:rsid w:val="00B63A42"/>
    <w:rsid w:val="00B65FCA"/>
    <w:rsid w:val="00B71853"/>
    <w:rsid w:val="00B744EE"/>
    <w:rsid w:val="00B76B8B"/>
    <w:rsid w:val="00B8019B"/>
    <w:rsid w:val="00B807AA"/>
    <w:rsid w:val="00B837FB"/>
    <w:rsid w:val="00B83D8A"/>
    <w:rsid w:val="00B90EC2"/>
    <w:rsid w:val="00B941E2"/>
    <w:rsid w:val="00B94893"/>
    <w:rsid w:val="00B94D83"/>
    <w:rsid w:val="00B96303"/>
    <w:rsid w:val="00BA14A9"/>
    <w:rsid w:val="00BA4C42"/>
    <w:rsid w:val="00BA5CB9"/>
    <w:rsid w:val="00BA5F8E"/>
    <w:rsid w:val="00BA6889"/>
    <w:rsid w:val="00BA6E62"/>
    <w:rsid w:val="00BA700A"/>
    <w:rsid w:val="00BB1CA6"/>
    <w:rsid w:val="00BC1670"/>
    <w:rsid w:val="00BC18F0"/>
    <w:rsid w:val="00BC1A56"/>
    <w:rsid w:val="00BC3411"/>
    <w:rsid w:val="00BD078B"/>
    <w:rsid w:val="00BD0EAF"/>
    <w:rsid w:val="00BD21F2"/>
    <w:rsid w:val="00BD6289"/>
    <w:rsid w:val="00BD6619"/>
    <w:rsid w:val="00BD70BF"/>
    <w:rsid w:val="00BE3E90"/>
    <w:rsid w:val="00BF0110"/>
    <w:rsid w:val="00BF228B"/>
    <w:rsid w:val="00BF3670"/>
    <w:rsid w:val="00BF601F"/>
    <w:rsid w:val="00C0448E"/>
    <w:rsid w:val="00C04D58"/>
    <w:rsid w:val="00C04EE5"/>
    <w:rsid w:val="00C067AC"/>
    <w:rsid w:val="00C078CC"/>
    <w:rsid w:val="00C1110D"/>
    <w:rsid w:val="00C16008"/>
    <w:rsid w:val="00C16018"/>
    <w:rsid w:val="00C367F7"/>
    <w:rsid w:val="00C376E1"/>
    <w:rsid w:val="00C454DF"/>
    <w:rsid w:val="00C51DB4"/>
    <w:rsid w:val="00C53CC3"/>
    <w:rsid w:val="00C552C9"/>
    <w:rsid w:val="00C56B0B"/>
    <w:rsid w:val="00C570A4"/>
    <w:rsid w:val="00C66831"/>
    <w:rsid w:val="00C74A00"/>
    <w:rsid w:val="00C756C0"/>
    <w:rsid w:val="00C80C4A"/>
    <w:rsid w:val="00C81987"/>
    <w:rsid w:val="00C92AB4"/>
    <w:rsid w:val="00C93C6E"/>
    <w:rsid w:val="00C97E24"/>
    <w:rsid w:val="00CA02C2"/>
    <w:rsid w:val="00CA55D4"/>
    <w:rsid w:val="00CA78FB"/>
    <w:rsid w:val="00CB0925"/>
    <w:rsid w:val="00CB1B39"/>
    <w:rsid w:val="00CB4671"/>
    <w:rsid w:val="00CC1791"/>
    <w:rsid w:val="00CC60E1"/>
    <w:rsid w:val="00CC61AB"/>
    <w:rsid w:val="00CC63C8"/>
    <w:rsid w:val="00CD0765"/>
    <w:rsid w:val="00CD54B0"/>
    <w:rsid w:val="00CD7502"/>
    <w:rsid w:val="00CD7CF2"/>
    <w:rsid w:val="00CE04AC"/>
    <w:rsid w:val="00CE3E44"/>
    <w:rsid w:val="00CF1DED"/>
    <w:rsid w:val="00CF240F"/>
    <w:rsid w:val="00CF63A6"/>
    <w:rsid w:val="00D01C8D"/>
    <w:rsid w:val="00D05044"/>
    <w:rsid w:val="00D109AA"/>
    <w:rsid w:val="00D11AA8"/>
    <w:rsid w:val="00D1433D"/>
    <w:rsid w:val="00D23497"/>
    <w:rsid w:val="00D23D2A"/>
    <w:rsid w:val="00D23FFF"/>
    <w:rsid w:val="00D27232"/>
    <w:rsid w:val="00D2730F"/>
    <w:rsid w:val="00D30277"/>
    <w:rsid w:val="00D362F0"/>
    <w:rsid w:val="00D44EC5"/>
    <w:rsid w:val="00D4613C"/>
    <w:rsid w:val="00D50AF2"/>
    <w:rsid w:val="00D54E69"/>
    <w:rsid w:val="00D56C0B"/>
    <w:rsid w:val="00D60076"/>
    <w:rsid w:val="00D61962"/>
    <w:rsid w:val="00D62ED4"/>
    <w:rsid w:val="00D633C2"/>
    <w:rsid w:val="00D63609"/>
    <w:rsid w:val="00D65BE3"/>
    <w:rsid w:val="00D665D0"/>
    <w:rsid w:val="00D67294"/>
    <w:rsid w:val="00D71BF4"/>
    <w:rsid w:val="00D71CCB"/>
    <w:rsid w:val="00D744EB"/>
    <w:rsid w:val="00D769E4"/>
    <w:rsid w:val="00D84C68"/>
    <w:rsid w:val="00D85886"/>
    <w:rsid w:val="00D92C94"/>
    <w:rsid w:val="00DA09A7"/>
    <w:rsid w:val="00DA33E9"/>
    <w:rsid w:val="00DA3675"/>
    <w:rsid w:val="00DA6DE1"/>
    <w:rsid w:val="00DB0606"/>
    <w:rsid w:val="00DB084A"/>
    <w:rsid w:val="00DB5ACF"/>
    <w:rsid w:val="00DB7718"/>
    <w:rsid w:val="00DD0610"/>
    <w:rsid w:val="00DD5150"/>
    <w:rsid w:val="00DD7D2E"/>
    <w:rsid w:val="00DD7FB0"/>
    <w:rsid w:val="00DE100B"/>
    <w:rsid w:val="00DE281B"/>
    <w:rsid w:val="00DE582D"/>
    <w:rsid w:val="00DF1305"/>
    <w:rsid w:val="00DF2FEF"/>
    <w:rsid w:val="00DF7CA4"/>
    <w:rsid w:val="00E04BD0"/>
    <w:rsid w:val="00E04C23"/>
    <w:rsid w:val="00E05089"/>
    <w:rsid w:val="00E06CD0"/>
    <w:rsid w:val="00E11722"/>
    <w:rsid w:val="00E12E36"/>
    <w:rsid w:val="00E139F0"/>
    <w:rsid w:val="00E214A0"/>
    <w:rsid w:val="00E24F81"/>
    <w:rsid w:val="00E25799"/>
    <w:rsid w:val="00E31481"/>
    <w:rsid w:val="00E31517"/>
    <w:rsid w:val="00E340F9"/>
    <w:rsid w:val="00E401EF"/>
    <w:rsid w:val="00E4371C"/>
    <w:rsid w:val="00E4372E"/>
    <w:rsid w:val="00E47AD6"/>
    <w:rsid w:val="00E47DFA"/>
    <w:rsid w:val="00E52ABF"/>
    <w:rsid w:val="00E53FC0"/>
    <w:rsid w:val="00E66F94"/>
    <w:rsid w:val="00E72B4C"/>
    <w:rsid w:val="00E739AC"/>
    <w:rsid w:val="00E76173"/>
    <w:rsid w:val="00E76ABD"/>
    <w:rsid w:val="00E841E9"/>
    <w:rsid w:val="00E841EE"/>
    <w:rsid w:val="00E8777C"/>
    <w:rsid w:val="00E87D53"/>
    <w:rsid w:val="00E93001"/>
    <w:rsid w:val="00E93131"/>
    <w:rsid w:val="00E95684"/>
    <w:rsid w:val="00E95A9F"/>
    <w:rsid w:val="00E97569"/>
    <w:rsid w:val="00E97933"/>
    <w:rsid w:val="00EA006F"/>
    <w:rsid w:val="00EA2555"/>
    <w:rsid w:val="00EA490B"/>
    <w:rsid w:val="00EA6B5E"/>
    <w:rsid w:val="00EA76A8"/>
    <w:rsid w:val="00EB1D62"/>
    <w:rsid w:val="00EB1F36"/>
    <w:rsid w:val="00EB2DC6"/>
    <w:rsid w:val="00EB3FA9"/>
    <w:rsid w:val="00EB5B18"/>
    <w:rsid w:val="00EC545E"/>
    <w:rsid w:val="00ED2E41"/>
    <w:rsid w:val="00ED474C"/>
    <w:rsid w:val="00EE2192"/>
    <w:rsid w:val="00EE558A"/>
    <w:rsid w:val="00EE5981"/>
    <w:rsid w:val="00EE72AC"/>
    <w:rsid w:val="00EF1458"/>
    <w:rsid w:val="00EF6C25"/>
    <w:rsid w:val="00F079BB"/>
    <w:rsid w:val="00F10D5F"/>
    <w:rsid w:val="00F133E9"/>
    <w:rsid w:val="00F14564"/>
    <w:rsid w:val="00F151D8"/>
    <w:rsid w:val="00F1584A"/>
    <w:rsid w:val="00F2011B"/>
    <w:rsid w:val="00F27FDA"/>
    <w:rsid w:val="00F300D2"/>
    <w:rsid w:val="00F3093D"/>
    <w:rsid w:val="00F32C90"/>
    <w:rsid w:val="00F43405"/>
    <w:rsid w:val="00F442E4"/>
    <w:rsid w:val="00F4483C"/>
    <w:rsid w:val="00F4566C"/>
    <w:rsid w:val="00F45D21"/>
    <w:rsid w:val="00F53A08"/>
    <w:rsid w:val="00F63423"/>
    <w:rsid w:val="00F67122"/>
    <w:rsid w:val="00F70183"/>
    <w:rsid w:val="00F724DA"/>
    <w:rsid w:val="00F724F0"/>
    <w:rsid w:val="00F72A33"/>
    <w:rsid w:val="00F74DF9"/>
    <w:rsid w:val="00F75642"/>
    <w:rsid w:val="00F760AC"/>
    <w:rsid w:val="00F80AF5"/>
    <w:rsid w:val="00F8157E"/>
    <w:rsid w:val="00F82AB6"/>
    <w:rsid w:val="00F8313F"/>
    <w:rsid w:val="00F87547"/>
    <w:rsid w:val="00F92BCB"/>
    <w:rsid w:val="00F9402C"/>
    <w:rsid w:val="00F94410"/>
    <w:rsid w:val="00F95262"/>
    <w:rsid w:val="00FA44FC"/>
    <w:rsid w:val="00FA5230"/>
    <w:rsid w:val="00FA5A7D"/>
    <w:rsid w:val="00FA73A0"/>
    <w:rsid w:val="00FA7504"/>
    <w:rsid w:val="00FB05FC"/>
    <w:rsid w:val="00FB4449"/>
    <w:rsid w:val="00FB721C"/>
    <w:rsid w:val="00FD3E43"/>
    <w:rsid w:val="00FD4826"/>
    <w:rsid w:val="00FD5964"/>
    <w:rsid w:val="00FD5F7A"/>
    <w:rsid w:val="00FD7173"/>
    <w:rsid w:val="00FD729B"/>
    <w:rsid w:val="00FE5EAC"/>
    <w:rsid w:val="00FF48ED"/>
    <w:rsid w:val="00FF55FE"/>
    <w:rsid w:val="00FF6230"/>
    <w:rsid w:val="00FF6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o:colormru v:ext="edit" colors="#796645"/>
    </o:shapedefaults>
    <o:shapelayout v:ext="edit">
      <o:idmap v:ext="edit" data="2"/>
    </o:shapelayout>
  </w:shapeDefaults>
  <w:doNotEmbedSmartTags/>
  <w:decimalSymbol w:val="."/>
  <w:listSeparator w:val=","/>
  <w14:docId w14:val="1928B63B"/>
  <w15:docId w15:val="{351115E2-EE44-4809-B0B2-9F5AB3985C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iPriority="0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1180"/>
    <w:pPr>
      <w:spacing w:line="264" w:lineRule="auto"/>
    </w:pPr>
    <w:rPr>
      <w:rFonts w:asciiTheme="minorHAnsi" w:hAnsiTheme="minorHAnsi"/>
      <w:sz w:val="22"/>
      <w:szCs w:val="24"/>
    </w:rPr>
  </w:style>
  <w:style w:type="paragraph" w:styleId="Heading1">
    <w:name w:val="heading 1"/>
    <w:basedOn w:val="InsertHeadlineHere"/>
    <w:next w:val="Normal"/>
    <w:qFormat/>
    <w:rsid w:val="00D769E4"/>
    <w:pPr>
      <w:outlineLvl w:val="0"/>
    </w:pPr>
    <w:rPr>
      <w:color w:val="C15B2D" w:themeColor="accent3"/>
      <w:sz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20AFA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3399CC" w:themeColor="accent1"/>
      <w:sz w:val="26"/>
      <w:szCs w:val="2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2">
    <w:name w:val="Body Text 2"/>
    <w:basedOn w:val="Normal"/>
    <w:rsid w:val="00D2326C"/>
    <w:pPr>
      <w:spacing w:line="360" w:lineRule="auto"/>
      <w:jc w:val="center"/>
    </w:pPr>
    <w:rPr>
      <w:rFonts w:ascii="Times" w:eastAsia="Times" w:hAnsi="Times"/>
      <w:b/>
      <w:color w:val="411D0E"/>
      <w:sz w:val="28"/>
      <w:szCs w:val="20"/>
    </w:rPr>
  </w:style>
  <w:style w:type="table" w:styleId="TableGrid">
    <w:name w:val="Table Grid"/>
    <w:basedOn w:val="TableNormal"/>
    <w:rsid w:val="00D2326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rsid w:val="00D2326C"/>
    <w:rPr>
      <w:color w:val="0000FF"/>
      <w:u w:val="single"/>
    </w:rPr>
  </w:style>
  <w:style w:type="paragraph" w:customStyle="1" w:styleId="BasicParagraph">
    <w:name w:val="[Basic Paragraph]"/>
    <w:basedOn w:val="Normal"/>
    <w:rsid w:val="004465B6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Times-Roman" w:hAnsi="Times-Roman"/>
      <w:color w:val="000000"/>
    </w:rPr>
  </w:style>
  <w:style w:type="paragraph" w:customStyle="1" w:styleId="Header4">
    <w:name w:val="Header 4"/>
    <w:basedOn w:val="Normal"/>
    <w:next w:val="BasicParagraph"/>
    <w:link w:val="Header4Char"/>
    <w:rsid w:val="00851180"/>
    <w:pPr>
      <w:widowControl w:val="0"/>
      <w:autoSpaceDE w:val="0"/>
      <w:autoSpaceDN w:val="0"/>
      <w:adjustRightInd w:val="0"/>
      <w:textAlignment w:val="center"/>
    </w:pPr>
    <w:rPr>
      <w:rFonts w:ascii="Arial" w:hAnsi="Arial"/>
      <w:b/>
      <w:color w:val="000000" w:themeColor="text2"/>
      <w:sz w:val="24"/>
      <w:szCs w:val="46"/>
    </w:rPr>
  </w:style>
  <w:style w:type="paragraph" w:customStyle="1" w:styleId="Fillertextcopy">
    <w:name w:val="Filler text copy"/>
    <w:basedOn w:val="Normal"/>
    <w:rsid w:val="00B37A49"/>
    <w:pPr>
      <w:spacing w:line="240" w:lineRule="atLeast"/>
      <w:jc w:val="both"/>
    </w:pPr>
    <w:rPr>
      <w:rFonts w:ascii="Arial" w:hAnsi="Arial"/>
      <w:color w:val="333333"/>
      <w:szCs w:val="18"/>
    </w:rPr>
  </w:style>
  <w:style w:type="paragraph" w:customStyle="1" w:styleId="Subhead3">
    <w:name w:val="Subhead3"/>
    <w:basedOn w:val="Normal"/>
    <w:rsid w:val="004465B6"/>
    <w:pPr>
      <w:keepNext/>
      <w:widowControl w:val="0"/>
      <w:suppressAutoHyphens/>
      <w:autoSpaceDE w:val="0"/>
      <w:autoSpaceDN w:val="0"/>
      <w:adjustRightInd w:val="0"/>
      <w:spacing w:before="240" w:after="360" w:line="220" w:lineRule="exact"/>
      <w:textAlignment w:val="center"/>
      <w:outlineLvl w:val="0"/>
    </w:pPr>
    <w:rPr>
      <w:rFonts w:ascii="Georgia" w:hAnsi="Georgia"/>
      <w:color w:val="7E331B"/>
      <w:sz w:val="28"/>
      <w:szCs w:val="32"/>
      <w:lang w:val="ru-RU"/>
    </w:rPr>
  </w:style>
  <w:style w:type="paragraph" w:customStyle="1" w:styleId="FillerTitle">
    <w:name w:val="Filler Title"/>
    <w:basedOn w:val="Normal"/>
    <w:rsid w:val="004465B6"/>
    <w:pPr>
      <w:widowControl w:val="0"/>
      <w:autoSpaceDE w:val="0"/>
      <w:autoSpaceDN w:val="0"/>
      <w:adjustRightInd w:val="0"/>
      <w:spacing w:before="40" w:after="480" w:line="220" w:lineRule="exact"/>
      <w:jc w:val="center"/>
      <w:textAlignment w:val="center"/>
    </w:pPr>
    <w:rPr>
      <w:rFonts w:ascii="Georgia" w:hAnsi="Georgia"/>
      <w:b/>
      <w:color w:val="FFF4DB"/>
      <w:sz w:val="32"/>
      <w:szCs w:val="30"/>
    </w:rPr>
  </w:style>
  <w:style w:type="paragraph" w:customStyle="1" w:styleId="LogoPlace">
    <w:name w:val="Logo Place"/>
    <w:basedOn w:val="Normal"/>
    <w:rsid w:val="00B37A49"/>
    <w:pPr>
      <w:widowControl w:val="0"/>
      <w:autoSpaceDE w:val="0"/>
      <w:autoSpaceDN w:val="0"/>
      <w:adjustRightInd w:val="0"/>
      <w:spacing w:after="120" w:line="360" w:lineRule="exact"/>
      <w:textAlignment w:val="center"/>
    </w:pPr>
    <w:rPr>
      <w:rFonts w:ascii="Arial" w:hAnsi="Arial"/>
      <w:color w:val="808080"/>
      <w:szCs w:val="28"/>
    </w:rPr>
  </w:style>
  <w:style w:type="paragraph" w:customStyle="1" w:styleId="ImagePlaceHolder">
    <w:name w:val="Image Place Holder"/>
    <w:basedOn w:val="Normal"/>
    <w:rsid w:val="00B37A49"/>
    <w:pPr>
      <w:jc w:val="center"/>
    </w:pPr>
    <w:rPr>
      <w:rFonts w:ascii="Arial" w:hAnsi="Arial"/>
      <w:color w:val="333333"/>
    </w:rPr>
  </w:style>
  <w:style w:type="paragraph" w:customStyle="1" w:styleId="MonthDayYear">
    <w:name w:val="Month Day Year"/>
    <w:basedOn w:val="Normal"/>
    <w:rsid w:val="00B37A49"/>
    <w:pPr>
      <w:widowControl w:val="0"/>
      <w:suppressAutoHyphens/>
      <w:autoSpaceDE w:val="0"/>
      <w:autoSpaceDN w:val="0"/>
      <w:adjustRightInd w:val="0"/>
      <w:spacing w:before="120" w:line="360" w:lineRule="auto"/>
      <w:jc w:val="right"/>
      <w:textAlignment w:val="center"/>
    </w:pPr>
    <w:rPr>
      <w:rFonts w:ascii="Arial" w:hAnsi="Arial"/>
      <w:color w:val="000000"/>
      <w:szCs w:val="20"/>
    </w:rPr>
  </w:style>
  <w:style w:type="paragraph" w:customStyle="1" w:styleId="Subhead2">
    <w:name w:val="Subhead 2"/>
    <w:basedOn w:val="Subhead3"/>
    <w:rsid w:val="004465B6"/>
    <w:rPr>
      <w:color w:val="FFF4DB"/>
    </w:rPr>
  </w:style>
  <w:style w:type="paragraph" w:customStyle="1" w:styleId="Dividertext">
    <w:name w:val="Divider text"/>
    <w:basedOn w:val="Fillertextcopy"/>
    <w:rsid w:val="004465B6"/>
    <w:rPr>
      <w:color w:val="FFF4DB"/>
    </w:rPr>
  </w:style>
  <w:style w:type="paragraph" w:customStyle="1" w:styleId="Callouttext">
    <w:name w:val="Callout text"/>
    <w:basedOn w:val="LogoPlace"/>
    <w:rsid w:val="003A3BEF"/>
    <w:rPr>
      <w:i/>
    </w:rPr>
  </w:style>
  <w:style w:type="paragraph" w:customStyle="1" w:styleId="FillerTitle2">
    <w:name w:val="Filler Title 2"/>
    <w:basedOn w:val="FillerTitle"/>
    <w:rsid w:val="004465B6"/>
    <w:pPr>
      <w:jc w:val="left"/>
    </w:pPr>
    <w:rPr>
      <w:b w:val="0"/>
      <w:color w:val="7E331B"/>
      <w:szCs w:val="32"/>
      <w:lang w:val="ru-RU"/>
    </w:rPr>
  </w:style>
  <w:style w:type="paragraph" w:customStyle="1" w:styleId="ToClient">
    <w:name w:val="To/Client"/>
    <w:basedOn w:val="Normal"/>
    <w:link w:val="ToClientChar"/>
    <w:rsid w:val="00B37A49"/>
    <w:pPr>
      <w:widowControl w:val="0"/>
      <w:autoSpaceDE w:val="0"/>
      <w:autoSpaceDN w:val="0"/>
      <w:adjustRightInd w:val="0"/>
      <w:spacing w:after="360" w:line="240" w:lineRule="exact"/>
      <w:jc w:val="right"/>
      <w:textAlignment w:val="center"/>
    </w:pPr>
    <w:rPr>
      <w:rFonts w:ascii="Arial" w:hAnsi="Arial"/>
      <w:color w:val="9D1C20"/>
      <w:sz w:val="28"/>
      <w:szCs w:val="28"/>
    </w:rPr>
  </w:style>
  <w:style w:type="character" w:customStyle="1" w:styleId="Header4Char">
    <w:name w:val="Header 4 Char"/>
    <w:basedOn w:val="DefaultParagraphFont"/>
    <w:link w:val="Header4"/>
    <w:rsid w:val="00851180"/>
    <w:rPr>
      <w:rFonts w:ascii="Arial" w:hAnsi="Arial"/>
      <w:b/>
      <w:color w:val="000000" w:themeColor="text2"/>
      <w:sz w:val="24"/>
      <w:szCs w:val="46"/>
    </w:rPr>
  </w:style>
  <w:style w:type="paragraph" w:customStyle="1" w:styleId="InsertHeadlineHere">
    <w:name w:val="Insert Headline Here"/>
    <w:basedOn w:val="Normal"/>
    <w:link w:val="InsertHeadlineHereChar"/>
    <w:qFormat/>
    <w:rsid w:val="00851180"/>
    <w:pPr>
      <w:widowControl w:val="0"/>
      <w:autoSpaceDE w:val="0"/>
      <w:autoSpaceDN w:val="0"/>
      <w:adjustRightInd w:val="0"/>
      <w:textAlignment w:val="center"/>
    </w:pPr>
    <w:rPr>
      <w:b/>
      <w:sz w:val="36"/>
      <w:szCs w:val="34"/>
    </w:rPr>
  </w:style>
  <w:style w:type="character" w:customStyle="1" w:styleId="ToClientChar">
    <w:name w:val="To/Client Char"/>
    <w:basedOn w:val="DefaultParagraphFont"/>
    <w:link w:val="ToClient"/>
    <w:rsid w:val="00B37A49"/>
    <w:rPr>
      <w:rFonts w:ascii="Arial" w:hAnsi="Arial"/>
      <w:color w:val="9D1C20"/>
      <w:sz w:val="28"/>
      <w:szCs w:val="28"/>
    </w:rPr>
  </w:style>
  <w:style w:type="paragraph" w:customStyle="1" w:styleId="Subhead">
    <w:name w:val="Subhead"/>
    <w:basedOn w:val="Normal"/>
    <w:link w:val="SubheadChar"/>
    <w:qFormat/>
    <w:rsid w:val="0014159C"/>
    <w:pPr>
      <w:widowControl w:val="0"/>
      <w:autoSpaceDE w:val="0"/>
      <w:autoSpaceDN w:val="0"/>
      <w:adjustRightInd w:val="0"/>
      <w:spacing w:before="280" w:after="120"/>
      <w:textAlignment w:val="center"/>
    </w:pPr>
    <w:rPr>
      <w:b/>
      <w:color w:val="000000" w:themeColor="text2"/>
      <w:sz w:val="32"/>
      <w:szCs w:val="32"/>
    </w:rPr>
  </w:style>
  <w:style w:type="character" w:customStyle="1" w:styleId="InsertHeadlineHereChar">
    <w:name w:val="Insert Headline Here Char"/>
    <w:basedOn w:val="DefaultParagraphFont"/>
    <w:link w:val="InsertHeadlineHere"/>
    <w:rsid w:val="00851180"/>
    <w:rPr>
      <w:rFonts w:asciiTheme="minorHAnsi" w:hAnsiTheme="minorHAnsi"/>
      <w:b/>
      <w:sz w:val="36"/>
      <w:szCs w:val="34"/>
    </w:rPr>
  </w:style>
  <w:style w:type="paragraph" w:customStyle="1" w:styleId="subhead03">
    <w:name w:val="subhead 03"/>
    <w:basedOn w:val="Normal"/>
    <w:link w:val="subhead03Char"/>
    <w:rsid w:val="004F4FB4"/>
    <w:pPr>
      <w:widowControl w:val="0"/>
      <w:autoSpaceDE w:val="0"/>
      <w:autoSpaceDN w:val="0"/>
      <w:adjustRightInd w:val="0"/>
      <w:spacing w:before="120" w:after="120" w:line="288" w:lineRule="auto"/>
      <w:jc w:val="right"/>
      <w:textAlignment w:val="center"/>
    </w:pPr>
    <w:rPr>
      <w:rFonts w:ascii="Arial" w:hAnsi="Arial"/>
      <w:b/>
      <w:color w:val="9D1C20"/>
      <w:sz w:val="32"/>
      <w:szCs w:val="32"/>
    </w:rPr>
  </w:style>
  <w:style w:type="character" w:customStyle="1" w:styleId="SubheadChar">
    <w:name w:val="Subhead Char"/>
    <w:basedOn w:val="DefaultParagraphFont"/>
    <w:link w:val="Subhead"/>
    <w:rsid w:val="0014159C"/>
    <w:rPr>
      <w:rFonts w:asciiTheme="minorHAnsi" w:hAnsiTheme="minorHAnsi"/>
      <w:b/>
      <w:color w:val="000000" w:themeColor="text2"/>
      <w:sz w:val="32"/>
      <w:szCs w:val="32"/>
    </w:rPr>
  </w:style>
  <w:style w:type="paragraph" w:customStyle="1" w:styleId="Address">
    <w:name w:val="Address"/>
    <w:basedOn w:val="Normal"/>
    <w:link w:val="AddressChar"/>
    <w:rsid w:val="00C078CC"/>
    <w:pPr>
      <w:widowControl w:val="0"/>
      <w:autoSpaceDE w:val="0"/>
      <w:autoSpaceDN w:val="0"/>
      <w:adjustRightInd w:val="0"/>
      <w:spacing w:line="288" w:lineRule="auto"/>
      <w:jc w:val="right"/>
      <w:textAlignment w:val="center"/>
    </w:pPr>
    <w:rPr>
      <w:rFonts w:ascii="Arial" w:hAnsi="Arial"/>
      <w:b/>
      <w:color w:val="56A5D7" w:themeColor="text1" w:themeTint="80"/>
      <w:szCs w:val="20"/>
    </w:rPr>
  </w:style>
  <w:style w:type="character" w:customStyle="1" w:styleId="subhead03Char">
    <w:name w:val="subhead 03 Char"/>
    <w:basedOn w:val="DefaultParagraphFont"/>
    <w:link w:val="subhead03"/>
    <w:rsid w:val="004F4FB4"/>
    <w:rPr>
      <w:rFonts w:ascii="Arial" w:hAnsi="Arial"/>
      <w:b/>
      <w:color w:val="9D1C20"/>
      <w:sz w:val="32"/>
      <w:szCs w:val="32"/>
    </w:rPr>
  </w:style>
  <w:style w:type="paragraph" w:customStyle="1" w:styleId="CompanyNameHere">
    <w:name w:val="Company Name Here"/>
    <w:basedOn w:val="Normal"/>
    <w:link w:val="CompanyNameHereChar"/>
    <w:qFormat/>
    <w:rsid w:val="006D1471"/>
    <w:pPr>
      <w:widowControl w:val="0"/>
      <w:autoSpaceDE w:val="0"/>
      <w:autoSpaceDN w:val="0"/>
      <w:adjustRightInd w:val="0"/>
      <w:spacing w:after="240" w:line="288" w:lineRule="auto"/>
      <w:jc w:val="center"/>
      <w:textAlignment w:val="center"/>
    </w:pPr>
    <w:rPr>
      <w:rFonts w:ascii="Arial" w:hAnsi="Arial"/>
      <w:b/>
      <w:caps/>
      <w:color w:val="FFFFFF"/>
    </w:rPr>
  </w:style>
  <w:style w:type="character" w:customStyle="1" w:styleId="AddressChar">
    <w:name w:val="Address Char"/>
    <w:basedOn w:val="DefaultParagraphFont"/>
    <w:link w:val="Address"/>
    <w:rsid w:val="00C078CC"/>
    <w:rPr>
      <w:rFonts w:ascii="Arial" w:hAnsi="Arial"/>
      <w:b/>
      <w:color w:val="56A5D7" w:themeColor="text1" w:themeTint="80"/>
    </w:rPr>
  </w:style>
  <w:style w:type="character" w:styleId="Emphasis">
    <w:name w:val="Emphasis"/>
    <w:basedOn w:val="DefaultParagraphFont"/>
    <w:uiPriority w:val="20"/>
    <w:qFormat/>
    <w:rsid w:val="005175F6"/>
    <w:rPr>
      <w:i/>
      <w:iCs/>
    </w:rPr>
  </w:style>
  <w:style w:type="character" w:customStyle="1" w:styleId="CompanyNameHereChar">
    <w:name w:val="Company Name Here Char"/>
    <w:basedOn w:val="DefaultParagraphFont"/>
    <w:link w:val="CompanyNameHere"/>
    <w:rsid w:val="006D1471"/>
    <w:rPr>
      <w:rFonts w:ascii="Arial" w:hAnsi="Arial"/>
      <w:b/>
      <w:caps/>
      <w:color w:val="FFFFFF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750F6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50F66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50F6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50F66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E558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558A"/>
    <w:rPr>
      <w:rFonts w:ascii="Tahoma" w:hAnsi="Tahoma" w:cs="Tahoma"/>
      <w:sz w:val="16"/>
      <w:szCs w:val="16"/>
    </w:rPr>
  </w:style>
  <w:style w:type="character" w:styleId="Strong">
    <w:name w:val="Strong"/>
    <w:basedOn w:val="DefaultParagraphFont"/>
    <w:uiPriority w:val="22"/>
    <w:qFormat/>
    <w:rsid w:val="00240EB1"/>
    <w:rPr>
      <w:b/>
      <w:bCs/>
    </w:rPr>
  </w:style>
  <w:style w:type="paragraph" w:customStyle="1" w:styleId="JIDCaption">
    <w:name w:val="JID Caption"/>
    <w:basedOn w:val="Normal"/>
    <w:link w:val="JIDCaptionChar"/>
    <w:rsid w:val="00240EB1"/>
    <w:rPr>
      <w:i/>
      <w:color w:val="56A5D7" w:themeColor="text1" w:themeTint="80"/>
      <w:szCs w:val="20"/>
    </w:rPr>
  </w:style>
  <w:style w:type="paragraph" w:styleId="BodyText">
    <w:name w:val="Body Text"/>
    <w:basedOn w:val="Normal"/>
    <w:link w:val="BodyTextChar"/>
    <w:rsid w:val="00532AF6"/>
  </w:style>
  <w:style w:type="character" w:customStyle="1" w:styleId="JIDCaptionChar">
    <w:name w:val="JID Caption Char"/>
    <w:basedOn w:val="DefaultParagraphFont"/>
    <w:link w:val="JIDCaption"/>
    <w:rsid w:val="00240EB1"/>
    <w:rPr>
      <w:rFonts w:asciiTheme="majorHAnsi" w:hAnsiTheme="majorHAnsi"/>
      <w:i/>
      <w:color w:val="56A5D7" w:themeColor="text1" w:themeTint="80"/>
    </w:rPr>
  </w:style>
  <w:style w:type="character" w:customStyle="1" w:styleId="BodyTextChar">
    <w:name w:val="Body Text Char"/>
    <w:basedOn w:val="DefaultParagraphFont"/>
    <w:link w:val="BodyText"/>
    <w:rsid w:val="00532AF6"/>
    <w:rPr>
      <w:rFonts w:ascii="Palatino Linotype" w:hAnsi="Palatino Linotype"/>
      <w:szCs w:val="24"/>
    </w:rPr>
  </w:style>
  <w:style w:type="paragraph" w:customStyle="1" w:styleId="Section">
    <w:name w:val="Section"/>
    <w:basedOn w:val="Normal"/>
    <w:link w:val="SectionChar"/>
    <w:rsid w:val="00532AF6"/>
    <w:pPr>
      <w:pBdr>
        <w:bottom w:val="single" w:sz="4" w:space="1" w:color="auto"/>
      </w:pBdr>
      <w:suppressAutoHyphens/>
      <w:spacing w:before="400" w:after="80" w:line="220" w:lineRule="atLeast"/>
    </w:pPr>
    <w:rPr>
      <w:rFonts w:ascii="Garamond" w:hAnsi="Garamond"/>
      <w:bCs/>
      <w:caps/>
      <w:spacing w:val="15"/>
      <w:szCs w:val="20"/>
    </w:rPr>
  </w:style>
  <w:style w:type="character" w:customStyle="1" w:styleId="SectionChar">
    <w:name w:val="Section Char"/>
    <w:basedOn w:val="DefaultParagraphFont"/>
    <w:link w:val="Section"/>
    <w:rsid w:val="00532AF6"/>
    <w:rPr>
      <w:rFonts w:ascii="Garamond" w:hAnsi="Garamond"/>
      <w:bCs/>
      <w:caps/>
      <w:spacing w:val="15"/>
    </w:rPr>
  </w:style>
  <w:style w:type="paragraph" w:customStyle="1" w:styleId="SectionTitle">
    <w:name w:val="Section Title"/>
    <w:basedOn w:val="Normal"/>
    <w:next w:val="Normal"/>
    <w:rsid w:val="00532AF6"/>
    <w:pPr>
      <w:pBdr>
        <w:bottom w:val="single" w:sz="6" w:space="1" w:color="808080"/>
      </w:pBdr>
      <w:spacing w:before="200" w:after="120" w:line="220" w:lineRule="atLeast"/>
    </w:pPr>
    <w:rPr>
      <w:rFonts w:ascii="Garamond" w:hAnsi="Garamond"/>
      <w:caps/>
      <w:spacing w:val="15"/>
      <w:szCs w:val="20"/>
    </w:rPr>
  </w:style>
  <w:style w:type="paragraph" w:styleId="NormalWeb">
    <w:name w:val="Normal (Web)"/>
    <w:basedOn w:val="Normal"/>
    <w:uiPriority w:val="99"/>
    <w:semiHidden/>
    <w:unhideWhenUsed/>
    <w:rsid w:val="00532AF6"/>
    <w:pPr>
      <w:spacing w:before="100" w:beforeAutospacing="1" w:after="100" w:afterAutospacing="1"/>
    </w:pPr>
    <w:rPr>
      <w:rFonts w:ascii="Times New Roman" w:hAnsi="Times New Roman"/>
      <w:sz w:val="24"/>
    </w:rPr>
  </w:style>
  <w:style w:type="paragraph" w:styleId="ListParagraph">
    <w:name w:val="List Paragraph"/>
    <w:basedOn w:val="Normal"/>
    <w:link w:val="ListParagraphChar"/>
    <w:uiPriority w:val="34"/>
    <w:qFormat/>
    <w:rsid w:val="00532AF6"/>
    <w:pPr>
      <w:ind w:left="720"/>
      <w:contextualSpacing/>
    </w:pPr>
    <w:rPr>
      <w:rFonts w:eastAsiaTheme="minorHAnsi" w:cstheme="minorBidi"/>
      <w:szCs w:val="20"/>
    </w:rPr>
  </w:style>
  <w:style w:type="character" w:customStyle="1" w:styleId="apple-style-span">
    <w:name w:val="apple-style-span"/>
    <w:basedOn w:val="DefaultParagraphFont"/>
    <w:rsid w:val="00532AF6"/>
  </w:style>
  <w:style w:type="paragraph" w:customStyle="1" w:styleId="Bullets">
    <w:name w:val="Bullets"/>
    <w:basedOn w:val="ListParagraph"/>
    <w:link w:val="BulletsChar"/>
    <w:qFormat/>
    <w:rsid w:val="00520AFA"/>
    <w:pPr>
      <w:numPr>
        <w:numId w:val="1"/>
      </w:numPr>
      <w:spacing w:after="80" w:line="240" w:lineRule="auto"/>
      <w:contextualSpacing w:val="0"/>
    </w:pPr>
    <w:rPr>
      <w:szCs w:val="22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532AF6"/>
    <w:rPr>
      <w:rFonts w:ascii="Palatino Linotype" w:eastAsiaTheme="minorHAnsi" w:hAnsi="Palatino Linotype" w:cstheme="minorBidi"/>
    </w:rPr>
  </w:style>
  <w:style w:type="character" w:customStyle="1" w:styleId="BulletsChar">
    <w:name w:val="Bullets Char"/>
    <w:basedOn w:val="ListParagraphChar"/>
    <w:link w:val="Bullets"/>
    <w:rsid w:val="00520AFA"/>
    <w:rPr>
      <w:rFonts w:asciiTheme="minorHAnsi" w:eastAsiaTheme="minorHAnsi" w:hAnsiTheme="minorHAnsi" w:cstheme="minorBidi"/>
      <w:sz w:val="22"/>
      <w:szCs w:val="22"/>
    </w:rPr>
  </w:style>
  <w:style w:type="paragraph" w:styleId="NoSpacing">
    <w:name w:val="No Spacing"/>
    <w:link w:val="NoSpacingChar"/>
    <w:uiPriority w:val="1"/>
    <w:rsid w:val="00BC1A56"/>
    <w:rPr>
      <w:rFonts w:ascii="Palatino Linotype" w:hAnsi="Palatino Linotype"/>
      <w:szCs w:val="24"/>
    </w:rPr>
  </w:style>
  <w:style w:type="table" w:styleId="LightShading-Accent5">
    <w:name w:val="Light Shading Accent 5"/>
    <w:basedOn w:val="TableNormal"/>
    <w:uiPriority w:val="60"/>
    <w:rsid w:val="001417E4"/>
    <w:rPr>
      <w:color w:val="982500" w:themeColor="accent5" w:themeShade="BF"/>
    </w:rPr>
    <w:tblPr>
      <w:tblStyleRowBandSize w:val="1"/>
      <w:tblStyleColBandSize w:val="1"/>
      <w:tblBorders>
        <w:top w:val="single" w:sz="8" w:space="0" w:color="CC3300" w:themeColor="accent5"/>
        <w:bottom w:val="single" w:sz="8" w:space="0" w:color="CC3300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C3300" w:themeColor="accent5"/>
          <w:left w:val="nil"/>
          <w:bottom w:val="single" w:sz="8" w:space="0" w:color="CC3300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C3300" w:themeColor="accent5"/>
          <w:left w:val="nil"/>
          <w:bottom w:val="single" w:sz="8" w:space="0" w:color="CC3300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C6B3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C6B3" w:themeFill="accent5" w:themeFillTint="3F"/>
      </w:tcPr>
    </w:tblStylePr>
  </w:style>
  <w:style w:type="character" w:styleId="PlaceholderText">
    <w:name w:val="Placeholder Text"/>
    <w:basedOn w:val="DefaultParagraphFont"/>
    <w:uiPriority w:val="99"/>
    <w:semiHidden/>
    <w:rsid w:val="001165CB"/>
    <w:rPr>
      <w:color w:val="808080"/>
    </w:rPr>
  </w:style>
  <w:style w:type="character" w:customStyle="1" w:styleId="NoSpacingChar">
    <w:name w:val="No Spacing Char"/>
    <w:basedOn w:val="DefaultParagraphFont"/>
    <w:link w:val="NoSpacing"/>
    <w:uiPriority w:val="1"/>
    <w:rsid w:val="001A2E22"/>
    <w:rPr>
      <w:rFonts w:ascii="Palatino Linotype" w:hAnsi="Palatino Linotype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20AFA"/>
    <w:rPr>
      <w:rFonts w:asciiTheme="majorHAnsi" w:eastAsiaTheme="majorEastAsia" w:hAnsiTheme="majorHAnsi" w:cstheme="majorBidi"/>
      <w:b/>
      <w:bCs/>
      <w:color w:val="3399CC" w:themeColor="accent1"/>
      <w:sz w:val="26"/>
      <w:szCs w:val="26"/>
    </w:rPr>
  </w:style>
  <w:style w:type="table" w:customStyle="1" w:styleId="LightShading-Accent11">
    <w:name w:val="Light Shading - Accent 11"/>
    <w:basedOn w:val="TableNormal"/>
    <w:uiPriority w:val="60"/>
    <w:rsid w:val="00221C50"/>
    <w:rPr>
      <w:rFonts w:ascii="Calibri" w:eastAsia="Calibri" w:hAnsi="Calibri"/>
      <w:color w:val="267298" w:themeColor="accent1" w:themeShade="BF"/>
    </w:rPr>
    <w:tblPr>
      <w:tblStyleRowBandSize w:val="1"/>
      <w:tblStyleColBandSize w:val="1"/>
      <w:tblBorders>
        <w:top w:val="single" w:sz="8" w:space="0" w:color="3399CC" w:themeColor="accent1"/>
        <w:bottom w:val="single" w:sz="8" w:space="0" w:color="3399CC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399CC" w:themeColor="accent1"/>
          <w:left w:val="nil"/>
          <w:bottom w:val="single" w:sz="8" w:space="0" w:color="3399CC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399CC" w:themeColor="accent1"/>
          <w:left w:val="nil"/>
          <w:bottom w:val="single" w:sz="8" w:space="0" w:color="3399CC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CE5F2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CE5F2" w:themeFill="accent1" w:themeFillTint="3F"/>
      </w:tcPr>
    </w:tblStylePr>
  </w:style>
  <w:style w:type="table" w:styleId="LightShading">
    <w:name w:val="Light Shading"/>
    <w:basedOn w:val="TableNormal"/>
    <w:uiPriority w:val="60"/>
    <w:rsid w:val="00221C50"/>
    <w:rPr>
      <w:color w:val="0D2838" w:themeColor="text1" w:themeShade="BF"/>
    </w:rPr>
    <w:tblPr>
      <w:tblStyleRowBandSize w:val="1"/>
      <w:tblStyleColBandSize w:val="1"/>
      <w:tblBorders>
        <w:top w:val="single" w:sz="8" w:space="0" w:color="12364C" w:themeColor="text1"/>
        <w:bottom w:val="single" w:sz="8" w:space="0" w:color="12364C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2364C" w:themeColor="text1"/>
          <w:left w:val="nil"/>
          <w:bottom w:val="single" w:sz="8" w:space="0" w:color="12364C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2364C" w:themeColor="text1"/>
          <w:left w:val="nil"/>
          <w:bottom w:val="single" w:sz="8" w:space="0" w:color="12364C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BD3EB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ABD3EB" w:themeFill="text1" w:themeFillTint="3F"/>
      </w:tcPr>
    </w:tblStylePr>
  </w:style>
  <w:style w:type="table" w:styleId="MediumShading1-Accent1">
    <w:name w:val="Medium Shading 1 Accent 1"/>
    <w:basedOn w:val="TableNormal"/>
    <w:uiPriority w:val="63"/>
    <w:rsid w:val="00E841EE"/>
    <w:tblPr>
      <w:tblStyleRowBandSize w:val="1"/>
      <w:tblStyleColBandSize w:val="1"/>
      <w:tblBorders>
        <w:top w:val="single" w:sz="8" w:space="0" w:color="66B2D8" w:themeColor="accent1" w:themeTint="BF"/>
        <w:left w:val="single" w:sz="8" w:space="0" w:color="66B2D8" w:themeColor="accent1" w:themeTint="BF"/>
        <w:bottom w:val="single" w:sz="8" w:space="0" w:color="66B2D8" w:themeColor="accent1" w:themeTint="BF"/>
        <w:right w:val="single" w:sz="8" w:space="0" w:color="66B2D8" w:themeColor="accent1" w:themeTint="BF"/>
        <w:insideH w:val="single" w:sz="8" w:space="0" w:color="66B2D8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66B2D8" w:themeColor="accent1" w:themeTint="BF"/>
          <w:left w:val="single" w:sz="8" w:space="0" w:color="66B2D8" w:themeColor="accent1" w:themeTint="BF"/>
          <w:bottom w:val="single" w:sz="8" w:space="0" w:color="66B2D8" w:themeColor="accent1" w:themeTint="BF"/>
          <w:right w:val="single" w:sz="8" w:space="0" w:color="66B2D8" w:themeColor="accent1" w:themeTint="BF"/>
          <w:insideH w:val="nil"/>
          <w:insideV w:val="nil"/>
        </w:tcBorders>
        <w:shd w:val="clear" w:color="auto" w:fill="3399CC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6B2D8" w:themeColor="accent1" w:themeTint="BF"/>
          <w:left w:val="single" w:sz="8" w:space="0" w:color="66B2D8" w:themeColor="accent1" w:themeTint="BF"/>
          <w:bottom w:val="single" w:sz="8" w:space="0" w:color="66B2D8" w:themeColor="accent1" w:themeTint="BF"/>
          <w:right w:val="single" w:sz="8" w:space="0" w:color="66B2D8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E5F2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CE5F2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List-Accent1">
    <w:name w:val="Light List Accent 1"/>
    <w:basedOn w:val="TableNormal"/>
    <w:uiPriority w:val="61"/>
    <w:rsid w:val="00E841EE"/>
    <w:tblPr>
      <w:tblStyleRowBandSize w:val="1"/>
      <w:tblStyleColBandSize w:val="1"/>
      <w:tblBorders>
        <w:top w:val="single" w:sz="8" w:space="0" w:color="3399CC" w:themeColor="accent1"/>
        <w:left w:val="single" w:sz="8" w:space="0" w:color="3399CC" w:themeColor="accent1"/>
        <w:bottom w:val="single" w:sz="8" w:space="0" w:color="3399CC" w:themeColor="accent1"/>
        <w:right w:val="single" w:sz="8" w:space="0" w:color="3399CC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3399CC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399CC" w:themeColor="accent1"/>
          <w:left w:val="single" w:sz="8" w:space="0" w:color="3399CC" w:themeColor="accent1"/>
          <w:bottom w:val="single" w:sz="8" w:space="0" w:color="3399CC" w:themeColor="accent1"/>
          <w:right w:val="single" w:sz="8" w:space="0" w:color="3399CC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3399CC" w:themeColor="accent1"/>
          <w:left w:val="single" w:sz="8" w:space="0" w:color="3399CC" w:themeColor="accent1"/>
          <w:bottom w:val="single" w:sz="8" w:space="0" w:color="3399CC" w:themeColor="accent1"/>
          <w:right w:val="single" w:sz="8" w:space="0" w:color="3399CC" w:themeColor="accent1"/>
        </w:tcBorders>
      </w:tcPr>
    </w:tblStylePr>
    <w:tblStylePr w:type="band1Horz">
      <w:tblPr/>
      <w:tcPr>
        <w:tcBorders>
          <w:top w:val="single" w:sz="8" w:space="0" w:color="3399CC" w:themeColor="accent1"/>
          <w:left w:val="single" w:sz="8" w:space="0" w:color="3399CC" w:themeColor="accent1"/>
          <w:bottom w:val="single" w:sz="8" w:space="0" w:color="3399CC" w:themeColor="accent1"/>
          <w:right w:val="single" w:sz="8" w:space="0" w:color="3399CC" w:themeColor="accent1"/>
        </w:tcBorders>
      </w:tcPr>
    </w:tblStylePr>
  </w:style>
  <w:style w:type="paragraph" w:customStyle="1" w:styleId="Header3">
    <w:name w:val="Header 3"/>
    <w:basedOn w:val="InsertHeadlineHere"/>
    <w:link w:val="Header3Char"/>
    <w:rsid w:val="00851180"/>
    <w:rPr>
      <w:sz w:val="32"/>
      <w:szCs w:val="32"/>
    </w:rPr>
  </w:style>
  <w:style w:type="character" w:customStyle="1" w:styleId="Header3Char">
    <w:name w:val="Header 3 Char"/>
    <w:basedOn w:val="InsertHeadlineHereChar"/>
    <w:link w:val="Header3"/>
    <w:rsid w:val="00851180"/>
    <w:rPr>
      <w:rFonts w:asciiTheme="minorHAnsi" w:hAnsiTheme="minorHAnsi"/>
      <w:b/>
      <w:sz w:val="32"/>
      <w:szCs w:val="32"/>
    </w:rPr>
  </w:style>
  <w:style w:type="paragraph" w:customStyle="1" w:styleId="B-Body">
    <w:name w:val="B-Body"/>
    <w:basedOn w:val="Normal"/>
    <w:rsid w:val="0088794C"/>
    <w:pPr>
      <w:spacing w:after="60" w:line="240" w:lineRule="auto"/>
      <w:ind w:right="720"/>
    </w:pPr>
    <w:rPr>
      <w:rFonts w:ascii="Arial" w:hAnsi="Arial"/>
      <w:sz w:val="20"/>
    </w:rPr>
  </w:style>
  <w:style w:type="table" w:styleId="TableContemporary">
    <w:name w:val="Table Contemporary"/>
    <w:basedOn w:val="TableNormal"/>
    <w:rsid w:val="0016534E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LightShading-Accent6">
    <w:name w:val="Light Shading Accent 6"/>
    <w:basedOn w:val="TableNormal"/>
    <w:uiPriority w:val="60"/>
    <w:rsid w:val="00AA291B"/>
    <w:rPr>
      <w:color w:val="7B7B7B" w:themeColor="accent6" w:themeShade="BF"/>
    </w:rPr>
    <w:tblPr>
      <w:tblStyleRowBandSize w:val="1"/>
      <w:tblStyleColBandSize w:val="1"/>
      <w:tblBorders>
        <w:top w:val="single" w:sz="8" w:space="0" w:color="A5A5A5" w:themeColor="accent6"/>
        <w:bottom w:val="single" w:sz="8" w:space="0" w:color="A5A5A5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6"/>
          <w:left w:val="nil"/>
          <w:bottom w:val="single" w:sz="8" w:space="0" w:color="A5A5A5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6"/>
          <w:left w:val="nil"/>
          <w:bottom w:val="single" w:sz="8" w:space="0" w:color="A5A5A5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6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597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28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717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2035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85372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031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2055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103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107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94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09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user\Application%20Data\Microsoft\Templates\Proposal(4).dot" TargetMode="External"/></Relationships>
</file>

<file path=word/theme/theme1.xml><?xml version="1.0" encoding="utf-8"?>
<a:theme xmlns:a="http://schemas.openxmlformats.org/drawingml/2006/main" name="Office Theme">
  <a:themeElements>
    <a:clrScheme name="Systems Alliance">
      <a:dk1>
        <a:srgbClr val="12364C"/>
      </a:dk1>
      <a:lt1>
        <a:srgbClr val="FFFFFF"/>
      </a:lt1>
      <a:dk2>
        <a:srgbClr val="000000"/>
      </a:dk2>
      <a:lt2>
        <a:srgbClr val="808080"/>
      </a:lt2>
      <a:accent1>
        <a:srgbClr val="3399CC"/>
      </a:accent1>
      <a:accent2>
        <a:srgbClr val="588062"/>
      </a:accent2>
      <a:accent3>
        <a:srgbClr val="C15B2D"/>
      </a:accent3>
      <a:accent4>
        <a:srgbClr val="59456C"/>
      </a:accent4>
      <a:accent5>
        <a:srgbClr val="CC3300"/>
      </a:accent5>
      <a:accent6>
        <a:srgbClr val="A5A5A5"/>
      </a:accent6>
      <a:hlink>
        <a:srgbClr val="3399CC"/>
      </a:hlink>
      <a:folHlink>
        <a:srgbClr val="266D99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2012-10-05T00:00:00</PublishDate>
  <Abstract/>
  <CompanyAddress>113 McCormick Road Suite 1203 Executive Plaza III, Hunt Valley, MD 21031</CompanyAddress>
  <CompanyPhone>770.337.7988</CompanyPhone>
  <CompanyFax/>
  <CompanyEmail>tlynch@systemsalliance.com</CompanyEmail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8D9A3C0B-FAB3-4E1C-B649-51EE4F9081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Proposal(4).dot</Template>
  <TotalTime>64</TotalTime>
  <Pages>3</Pages>
  <Words>551</Words>
  <Characters>3144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Systems Alliance, Inc.</Company>
  <LinksUpToDate>false</LinksUpToDate>
  <CharactersWithSpaces>3688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Molloy, Rachel</dc:creator>
  <cp:lastModifiedBy>Molloy, Rachel</cp:lastModifiedBy>
  <cp:revision>4</cp:revision>
  <cp:lastPrinted>2021-08-17T19:05:00Z</cp:lastPrinted>
  <dcterms:created xsi:type="dcterms:W3CDTF">2021-11-03T19:55:00Z</dcterms:created>
  <dcterms:modified xsi:type="dcterms:W3CDTF">2021-11-03T20:58:00Z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TC103789531033</vt:lpwstr>
  </property>
</Properties>
</file>